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7A9F" w14:textId="77777777" w:rsidR="00632C89" w:rsidRDefault="00632C89" w:rsidP="00632C89">
      <w:pPr>
        <w:pStyle w:val="Autor"/>
      </w:pPr>
      <w:r>
        <w:t>joão da silva</w:t>
      </w:r>
    </w:p>
    <w:p w14:paraId="42073C6C" w14:textId="77777777" w:rsidR="0050621E" w:rsidRDefault="0050621E">
      <w:pPr>
        <w:pStyle w:val="Ttulodotrabalho"/>
      </w:pPr>
    </w:p>
    <w:p w14:paraId="2AA5CEA2" w14:textId="77777777" w:rsidR="0050621E" w:rsidRDefault="0050621E">
      <w:pPr>
        <w:pStyle w:val="Ttulodotrabalho"/>
      </w:pPr>
    </w:p>
    <w:p w14:paraId="35F4D6B2" w14:textId="77777777" w:rsidR="0050621E" w:rsidRDefault="0050621E">
      <w:pPr>
        <w:pStyle w:val="Ttulodotrabalho"/>
      </w:pPr>
    </w:p>
    <w:p w14:paraId="0CDD4D33" w14:textId="77777777" w:rsidR="0050621E" w:rsidRDefault="0050621E">
      <w:pPr>
        <w:pStyle w:val="Ttulodotrabalho"/>
      </w:pPr>
    </w:p>
    <w:p w14:paraId="20E74B89" w14:textId="77777777" w:rsidR="006134D3" w:rsidRDefault="006134D3">
      <w:pPr>
        <w:pStyle w:val="Ttulodotrabalho"/>
      </w:pPr>
    </w:p>
    <w:p w14:paraId="64498E79" w14:textId="77777777" w:rsidR="0050621E" w:rsidRDefault="0050621E">
      <w:pPr>
        <w:pStyle w:val="Ttulodotrabalho"/>
      </w:pPr>
    </w:p>
    <w:p w14:paraId="74EBB1A3" w14:textId="77777777" w:rsidR="00E8031C" w:rsidRDefault="00E8031C" w:rsidP="00E8031C">
      <w:pPr>
        <w:pStyle w:val="Ttulodotrabalho"/>
      </w:pPr>
      <w:r>
        <w:t>educação resiliente</w:t>
      </w:r>
    </w:p>
    <w:p w14:paraId="110AB9D2" w14:textId="77777777" w:rsidR="00E8031C" w:rsidRDefault="00E8031C" w:rsidP="00E8031C">
      <w:pPr>
        <w:pStyle w:val="Subttulo"/>
      </w:pPr>
      <w:r>
        <w:t>Um longo e bom caminho a percorrer</w:t>
      </w:r>
    </w:p>
    <w:p w14:paraId="63876DA7" w14:textId="77777777" w:rsidR="0050621E" w:rsidRDefault="0050621E">
      <w:pPr>
        <w:pStyle w:val="Ttulodotrabalho"/>
      </w:pPr>
    </w:p>
    <w:p w14:paraId="5D867AA1" w14:textId="77777777" w:rsidR="0050621E" w:rsidRDefault="0050621E">
      <w:pPr>
        <w:pStyle w:val="Ttulodotrabalho"/>
      </w:pPr>
    </w:p>
    <w:p w14:paraId="0B1B5FF6" w14:textId="77777777" w:rsidR="0050621E" w:rsidRDefault="0050621E">
      <w:pPr>
        <w:pStyle w:val="Ttulodotrabalho"/>
      </w:pPr>
    </w:p>
    <w:p w14:paraId="343D224E" w14:textId="77777777" w:rsidR="0050621E" w:rsidRDefault="0050621E">
      <w:pPr>
        <w:pStyle w:val="Ttulodotrabalho"/>
      </w:pPr>
    </w:p>
    <w:p w14:paraId="2859DE2F" w14:textId="77777777" w:rsidR="0050621E" w:rsidRDefault="0050621E">
      <w:pPr>
        <w:pStyle w:val="Ttulodotrabalho"/>
      </w:pPr>
    </w:p>
    <w:p w14:paraId="389279F0" w14:textId="77777777" w:rsidR="00B632BB" w:rsidRDefault="00B632BB">
      <w:pPr>
        <w:pStyle w:val="Ttulodotrabalho"/>
      </w:pPr>
    </w:p>
    <w:p w14:paraId="78E063F4" w14:textId="019B8BB8" w:rsidR="005E2BCC" w:rsidRDefault="005E1559" w:rsidP="00CE4628">
      <w:pPr>
        <w:pStyle w:val="Ttulodotrabalh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4D72B54" wp14:editId="5929523F">
                <wp:simplePos x="0" y="0"/>
                <wp:positionH relativeFrom="page">
                  <wp:posOffset>1057275</wp:posOffset>
                </wp:positionH>
                <wp:positionV relativeFrom="paragraph">
                  <wp:posOffset>259715</wp:posOffset>
                </wp:positionV>
                <wp:extent cx="5734050" cy="19050"/>
                <wp:effectExtent l="19050" t="19050" r="19050" b="19050"/>
                <wp:wrapNone/>
                <wp:docPr id="163387690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C82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14387" id="Line 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25pt,20.45pt" to="534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" strokecolor="#0c8248" strokeweight="2.25pt">
                <w10:wrap anchorx="page"/>
              </v:line>
            </w:pict>
          </mc:Fallback>
        </mc:AlternateContent>
      </w:r>
    </w:p>
    <w:p w14:paraId="5FFD6503" w14:textId="07AF29E7" w:rsidR="00B632BB" w:rsidRDefault="00B632BB" w:rsidP="00B632BB">
      <w:pPr>
        <w:pStyle w:val="Local"/>
      </w:pPr>
      <w:r>
        <w:t>Telêmaco Borba - PR</w:t>
      </w:r>
    </w:p>
    <w:p w14:paraId="47695203" w14:textId="00E26C0D" w:rsidR="00CF2212" w:rsidRDefault="00CF2212" w:rsidP="00CE4628">
      <w:pPr>
        <w:pStyle w:val="Local"/>
      </w:pPr>
      <w:r>
        <w:t>Ano</w:t>
      </w:r>
    </w:p>
    <w:p w14:paraId="4762C950" w14:textId="288E994B" w:rsidR="005E2BCC" w:rsidRDefault="005E2BCC" w:rsidP="00CE4628">
      <w:pPr>
        <w:widowControl/>
      </w:pPr>
    </w:p>
    <w:p w14:paraId="730D7176" w14:textId="77777777" w:rsidR="005E2BCC" w:rsidRDefault="005E2BCC" w:rsidP="00CE4628">
      <w:pPr>
        <w:widowControl/>
        <w:sectPr w:rsidR="005E2BCC" w:rsidSect="00980750">
          <w:headerReference w:type="default" r:id="rId8"/>
          <w:pgSz w:w="11907" w:h="16840" w:code="9"/>
          <w:pgMar w:top="1701" w:right="1134" w:bottom="1134" w:left="1134" w:header="1134" w:footer="284" w:gutter="0"/>
          <w:pgNumType w:start="8"/>
          <w:cols w:space="708"/>
          <w:docGrid w:linePitch="360"/>
        </w:sectPr>
      </w:pPr>
    </w:p>
    <w:p w14:paraId="26489AAE" w14:textId="77777777" w:rsidR="00632C89" w:rsidRDefault="00632C89" w:rsidP="00632C89">
      <w:pPr>
        <w:pStyle w:val="Autor"/>
      </w:pPr>
      <w:r>
        <w:lastRenderedPageBreak/>
        <w:t>joão da silva</w:t>
      </w:r>
    </w:p>
    <w:p w14:paraId="424926FE" w14:textId="77777777" w:rsidR="0050621E" w:rsidRDefault="0050621E">
      <w:pPr>
        <w:pStyle w:val="Ttulodotrabalho"/>
      </w:pPr>
    </w:p>
    <w:p w14:paraId="0B69B831" w14:textId="77777777" w:rsidR="0050621E" w:rsidRDefault="0050621E">
      <w:pPr>
        <w:pStyle w:val="Ttulodotrabalho"/>
      </w:pPr>
    </w:p>
    <w:p w14:paraId="71CBE213" w14:textId="77777777" w:rsidR="0050621E" w:rsidRDefault="0050621E">
      <w:pPr>
        <w:pStyle w:val="Ttulodotrabalho"/>
      </w:pPr>
    </w:p>
    <w:p w14:paraId="35ACEE89" w14:textId="77777777" w:rsidR="0050621E" w:rsidRDefault="0050621E">
      <w:pPr>
        <w:pStyle w:val="Ttulodotrabalho"/>
      </w:pPr>
    </w:p>
    <w:p w14:paraId="4647CC85" w14:textId="77777777" w:rsidR="00C90631" w:rsidRDefault="00C90631">
      <w:pPr>
        <w:pStyle w:val="Ttulodotrabalho"/>
      </w:pPr>
    </w:p>
    <w:p w14:paraId="4B7DE07C" w14:textId="77777777" w:rsidR="00C90631" w:rsidRDefault="00C90631">
      <w:pPr>
        <w:pStyle w:val="Ttulodotrabalho"/>
      </w:pPr>
    </w:p>
    <w:p w14:paraId="3719CA8A" w14:textId="77777777" w:rsidR="0050621E" w:rsidRDefault="0050621E">
      <w:pPr>
        <w:pStyle w:val="Ttulodotrabalho"/>
      </w:pPr>
    </w:p>
    <w:p w14:paraId="737BF3A3" w14:textId="77777777" w:rsidR="00E8031C" w:rsidRDefault="00E8031C" w:rsidP="00E8031C">
      <w:pPr>
        <w:pStyle w:val="Ttulodotrabalho"/>
      </w:pPr>
      <w:r>
        <w:t>educação resiliente</w:t>
      </w:r>
    </w:p>
    <w:p w14:paraId="753E9671" w14:textId="77777777" w:rsidR="00E8031C" w:rsidRDefault="00E8031C" w:rsidP="00E8031C">
      <w:pPr>
        <w:pStyle w:val="Subttulo"/>
      </w:pPr>
      <w:r>
        <w:t>Um longo e bom caminho a percorrer</w:t>
      </w:r>
    </w:p>
    <w:p w14:paraId="7D1E7258" w14:textId="77777777" w:rsidR="0050621E" w:rsidRDefault="0050621E">
      <w:pPr>
        <w:pStyle w:val="Ttulodotrabalho"/>
      </w:pPr>
    </w:p>
    <w:p w14:paraId="14159F92" w14:textId="77777777" w:rsidR="0050621E" w:rsidRDefault="0050621E">
      <w:pPr>
        <w:pStyle w:val="Naturezadotrabalho"/>
      </w:pPr>
    </w:p>
    <w:p w14:paraId="1C97526C" w14:textId="27B30E2A" w:rsidR="00E8031C" w:rsidRDefault="00E8031C" w:rsidP="00E8031C">
      <w:pPr>
        <w:pStyle w:val="Naturezadotrabalho"/>
        <w:rPr>
          <w:sz w:val="14"/>
          <w:szCs w:val="14"/>
        </w:rPr>
      </w:pPr>
      <w:r>
        <w:t>Artigo apresentado a</w:t>
      </w:r>
      <w:r w:rsidR="00C226A6">
        <w:t>o</w:t>
      </w:r>
      <w:r w:rsidR="00C27256">
        <w:t xml:space="preserve"> </w:t>
      </w:r>
      <w:r w:rsidR="00C226A6">
        <w:t>Centro Universitário UNIFATEB,</w:t>
      </w:r>
      <w:r>
        <w:t xml:space="preserve"> como requisito parcial </w:t>
      </w:r>
      <w:r w:rsidR="00C27256">
        <w:t xml:space="preserve">a obtenção do grau de bacharel em </w:t>
      </w:r>
      <w:proofErr w:type="spellStart"/>
      <w:r w:rsidR="00C27256">
        <w:t>xxxxxx</w:t>
      </w:r>
      <w:proofErr w:type="spellEnd"/>
      <w:r>
        <w:t>.</w:t>
      </w:r>
    </w:p>
    <w:p w14:paraId="7441BD6B" w14:textId="77777777" w:rsidR="00E8031C" w:rsidRDefault="00E8031C" w:rsidP="00E8031C">
      <w:pPr>
        <w:pStyle w:val="Naturezadotrabalho"/>
      </w:pPr>
    </w:p>
    <w:p w14:paraId="190C96F4" w14:textId="77777777" w:rsidR="00E8031C" w:rsidRDefault="00E8031C" w:rsidP="00E8031C">
      <w:pPr>
        <w:pStyle w:val="Naturezadotrabalho"/>
      </w:pPr>
      <w:r>
        <w:t xml:space="preserve">Orientador: Prof. </w:t>
      </w:r>
      <w:proofErr w:type="spellStart"/>
      <w:r w:rsidR="008674E8">
        <w:t>xxxxxxxxxxxxx</w:t>
      </w:r>
      <w:proofErr w:type="spellEnd"/>
    </w:p>
    <w:p w14:paraId="1307C378" w14:textId="77777777" w:rsidR="0050621E" w:rsidRDefault="0050621E">
      <w:pPr>
        <w:pStyle w:val="Ttulodotrabalho"/>
      </w:pPr>
    </w:p>
    <w:p w14:paraId="2BE2883E" w14:textId="77777777" w:rsidR="0050621E" w:rsidRDefault="0050621E">
      <w:pPr>
        <w:pStyle w:val="Ttulodotrabalho"/>
      </w:pPr>
    </w:p>
    <w:p w14:paraId="2C918E76" w14:textId="77777777" w:rsidR="0050621E" w:rsidRDefault="0050621E">
      <w:pPr>
        <w:pStyle w:val="Ttulodotrabalho"/>
      </w:pPr>
    </w:p>
    <w:p w14:paraId="671319D5" w14:textId="77777777" w:rsidR="0050621E" w:rsidRDefault="0050621E">
      <w:pPr>
        <w:pStyle w:val="Ttulodotrabalho"/>
      </w:pPr>
    </w:p>
    <w:p w14:paraId="62D2FFD5" w14:textId="77777777" w:rsidR="0050621E" w:rsidRDefault="0050621E">
      <w:pPr>
        <w:pStyle w:val="Local"/>
      </w:pPr>
    </w:p>
    <w:p w14:paraId="53AD6718" w14:textId="77777777" w:rsidR="00943C2D" w:rsidRDefault="00943C2D">
      <w:pPr>
        <w:pStyle w:val="Local"/>
      </w:pPr>
    </w:p>
    <w:p w14:paraId="3E58DFF5" w14:textId="77777777" w:rsidR="0050621E" w:rsidRDefault="0050621E">
      <w:pPr>
        <w:pStyle w:val="Local"/>
      </w:pPr>
    </w:p>
    <w:p w14:paraId="46AB51A7" w14:textId="77777777" w:rsidR="0050621E" w:rsidRDefault="0050621E">
      <w:pPr>
        <w:pStyle w:val="Local"/>
      </w:pPr>
      <w:r>
        <w:t>Telêmaco Borba - PR</w:t>
      </w:r>
    </w:p>
    <w:p w14:paraId="35684DF5" w14:textId="4344A9CD" w:rsidR="0050621E" w:rsidRDefault="00632C89">
      <w:pPr>
        <w:pStyle w:val="Local"/>
      </w:pPr>
      <w:r>
        <w:t>Ano</w:t>
      </w:r>
    </w:p>
    <w:p w14:paraId="7D83851E" w14:textId="77777777" w:rsidR="0050621E" w:rsidRDefault="0050621E"/>
    <w:p w14:paraId="3996DD4A" w14:textId="77777777" w:rsidR="0050621E" w:rsidRDefault="0050621E"/>
    <w:p w14:paraId="6BB4306E" w14:textId="77777777" w:rsidR="0050621E" w:rsidRDefault="0050621E"/>
    <w:p w14:paraId="7AB2CFE9" w14:textId="77777777" w:rsidR="0050621E" w:rsidRDefault="0050621E"/>
    <w:p w14:paraId="38DF29D6" w14:textId="77777777" w:rsidR="0050621E" w:rsidRDefault="0050621E"/>
    <w:p w14:paraId="6454CAE3" w14:textId="77777777" w:rsidR="0050621E" w:rsidRDefault="0050621E"/>
    <w:p w14:paraId="23F83FA2" w14:textId="77777777" w:rsidR="0050621E" w:rsidRDefault="0050621E"/>
    <w:p w14:paraId="05ADE32D" w14:textId="77777777" w:rsidR="0050621E" w:rsidRDefault="0050621E"/>
    <w:p w14:paraId="7AF0E719" w14:textId="77777777" w:rsidR="0050621E" w:rsidRDefault="0050621E"/>
    <w:p w14:paraId="06DE9B4D" w14:textId="77777777" w:rsidR="0050621E" w:rsidRDefault="0050621E"/>
    <w:p w14:paraId="24F89E22" w14:textId="77777777" w:rsidR="0050621E" w:rsidRDefault="0050621E"/>
    <w:p w14:paraId="70D74AED" w14:textId="77777777" w:rsidR="0050621E" w:rsidRDefault="0050621E"/>
    <w:p w14:paraId="0E62585E" w14:textId="77777777" w:rsidR="0050621E" w:rsidRDefault="0050621E"/>
    <w:p w14:paraId="6DE4C1C6" w14:textId="77777777" w:rsidR="0050621E" w:rsidRDefault="0050621E"/>
    <w:p w14:paraId="7BEAA889" w14:textId="77777777" w:rsidR="0050621E" w:rsidRDefault="0050621E"/>
    <w:p w14:paraId="74508747" w14:textId="77777777" w:rsidR="0050621E" w:rsidRDefault="0050621E"/>
    <w:p w14:paraId="5062A434" w14:textId="77777777" w:rsidR="0050621E" w:rsidRDefault="0050621E"/>
    <w:p w14:paraId="73425101" w14:textId="77777777" w:rsidR="0050621E" w:rsidRDefault="0050621E"/>
    <w:p w14:paraId="522A85B4" w14:textId="77777777" w:rsidR="0050621E" w:rsidRDefault="0050621E"/>
    <w:p w14:paraId="44582B6C" w14:textId="77777777" w:rsidR="0050621E" w:rsidRDefault="0050621E"/>
    <w:p w14:paraId="0586B0B2" w14:textId="77777777" w:rsidR="0050621E" w:rsidRDefault="0050621E"/>
    <w:p w14:paraId="1B3543B4" w14:textId="77777777" w:rsidR="0050621E" w:rsidRDefault="0050621E"/>
    <w:p w14:paraId="65731C37" w14:textId="77777777" w:rsidR="0050621E" w:rsidRDefault="0050621E"/>
    <w:p w14:paraId="0C0E634B" w14:textId="77777777" w:rsidR="0050621E" w:rsidRDefault="0050621E"/>
    <w:p w14:paraId="1F03EAA5" w14:textId="77777777" w:rsidR="0050621E" w:rsidRDefault="0050621E"/>
    <w:p w14:paraId="744D90D5" w14:textId="77777777" w:rsidR="0050621E" w:rsidRDefault="0050621E"/>
    <w:p w14:paraId="5EBA33DD" w14:textId="77777777" w:rsidR="00E8031C" w:rsidRDefault="00E8031C"/>
    <w:p w14:paraId="28648220" w14:textId="77777777" w:rsidR="00E8031C" w:rsidRDefault="00E8031C" w:rsidP="00E8031C"/>
    <w:tbl>
      <w:tblPr>
        <w:tblW w:w="0" w:type="auto"/>
        <w:tblInd w:w="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6332"/>
      </w:tblGrid>
      <w:tr w:rsidR="00E8031C" w14:paraId="06A79E96" w14:textId="77777777" w:rsidTr="006D1E52">
        <w:tc>
          <w:tcPr>
            <w:tcW w:w="86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32E0BB20" w14:textId="77777777" w:rsidR="00E8031C" w:rsidRDefault="00E8031C" w:rsidP="006D1E52">
            <w:pPr>
              <w:ind w:left="-108" w:hanging="219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277889F" w14:textId="77777777" w:rsidR="00E8031C" w:rsidRDefault="00E8031C" w:rsidP="006D1E52">
            <w:pPr>
              <w:pStyle w:val="FichaCatalogrfica"/>
            </w:pPr>
          </w:p>
          <w:p w14:paraId="6EC13F55" w14:textId="17D6458E" w:rsidR="00E8031C" w:rsidRDefault="00632C89" w:rsidP="006D1E52">
            <w:pPr>
              <w:pStyle w:val="FichaCatalogrfica"/>
            </w:pPr>
            <w:r>
              <w:t>Silva</w:t>
            </w:r>
            <w:r w:rsidR="00E8031C">
              <w:t xml:space="preserve">, </w:t>
            </w:r>
            <w:r>
              <w:t>João da</w:t>
            </w:r>
          </w:p>
        </w:tc>
      </w:tr>
      <w:tr w:rsidR="00E8031C" w14:paraId="0471EFAB" w14:textId="77777777" w:rsidTr="006D1E52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77B99F6" w14:textId="77777777" w:rsidR="00E8031C" w:rsidRDefault="00E8031C" w:rsidP="006D1E52">
            <w:pPr>
              <w:pStyle w:val="FichaCatalogrfica"/>
              <w:jc w:val="both"/>
            </w:pPr>
            <w:r>
              <w:t>S</w:t>
            </w:r>
            <w:r w:rsidR="00A83F3F">
              <w:t>124e</w:t>
            </w:r>
          </w:p>
          <w:p w14:paraId="0BCE586C" w14:textId="77777777" w:rsidR="00E8031C" w:rsidRDefault="00E8031C" w:rsidP="006D1E52">
            <w:pPr>
              <w:pStyle w:val="FichaCatalogrfica"/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22E9D9" w14:textId="354FB93F" w:rsidR="00E8031C" w:rsidRDefault="00E8031C" w:rsidP="006D1E52">
            <w:pPr>
              <w:pStyle w:val="FichaCatalogrfica"/>
              <w:ind w:firstLine="386"/>
            </w:pPr>
            <w:r>
              <w:t xml:space="preserve">Educação resiliente: um longo e bom caminho a percorrer / </w:t>
            </w:r>
            <w:r w:rsidR="00632C89">
              <w:t>João da Silva</w:t>
            </w:r>
            <w:r>
              <w:t>. – Telêmaco Borba, PR: [</w:t>
            </w:r>
            <w:proofErr w:type="spellStart"/>
            <w:r>
              <w:t>s.n</w:t>
            </w:r>
            <w:proofErr w:type="spellEnd"/>
            <w:r>
              <w:t>], 20</w:t>
            </w:r>
            <w:r w:rsidR="00632C89">
              <w:t>26</w:t>
            </w:r>
            <w:r>
              <w:t>.</w:t>
            </w:r>
          </w:p>
        </w:tc>
      </w:tr>
      <w:tr w:rsidR="00E8031C" w14:paraId="22A2E29A" w14:textId="77777777" w:rsidTr="006D1E52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0431B0" w14:textId="77777777" w:rsidR="00E8031C" w:rsidRDefault="00E8031C" w:rsidP="006D1E52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2FA1E" w14:textId="77777777" w:rsidR="00E8031C" w:rsidRDefault="00E8031C" w:rsidP="006D1E52">
            <w:pPr>
              <w:pStyle w:val="FichaCatalogrfica"/>
              <w:ind w:left="386" w:firstLine="66"/>
            </w:pPr>
            <w:r>
              <w:t>16f.</w:t>
            </w:r>
          </w:p>
          <w:p w14:paraId="257207D3" w14:textId="77777777" w:rsidR="00E8031C" w:rsidRDefault="00E8031C" w:rsidP="006D1E52">
            <w:pPr>
              <w:pStyle w:val="FichaCatalogrfica"/>
            </w:pPr>
          </w:p>
        </w:tc>
      </w:tr>
      <w:tr w:rsidR="00E8031C" w14:paraId="28753BBF" w14:textId="77777777" w:rsidTr="006D1E52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DDBE338" w14:textId="77777777" w:rsidR="00E8031C" w:rsidRDefault="00E8031C" w:rsidP="006D1E52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A8BACD" w14:textId="77777777" w:rsidR="00E8031C" w:rsidRDefault="00E8031C" w:rsidP="006D1E52">
            <w:pPr>
              <w:pStyle w:val="FichaCatalogrfica"/>
              <w:ind w:firstLine="386"/>
            </w:pPr>
            <w:r>
              <w:t xml:space="preserve">Orientador: Prof. </w:t>
            </w:r>
            <w:proofErr w:type="spellStart"/>
            <w:r>
              <w:t>Msc</w:t>
            </w:r>
            <w:proofErr w:type="spellEnd"/>
            <w:r>
              <w:t>. Valéria Cristina de Oliveira.</w:t>
            </w:r>
          </w:p>
          <w:p w14:paraId="7F13340B" w14:textId="4D75143B" w:rsidR="00E8031C" w:rsidRDefault="00E8031C" w:rsidP="00632C89">
            <w:pPr>
              <w:pStyle w:val="FichaCatalogrfica"/>
              <w:ind w:left="357" w:firstLine="29"/>
            </w:pPr>
            <w:r>
              <w:t>Artigo (TCC)</w:t>
            </w:r>
            <w:r w:rsidR="00632C89">
              <w:t xml:space="preserve">, Graduação em </w:t>
            </w:r>
            <w:proofErr w:type="spellStart"/>
            <w:r w:rsidR="00632C89">
              <w:t>xxxxxxxxxxxxxxx</w:t>
            </w:r>
            <w:proofErr w:type="spellEnd"/>
            <w:r>
              <w:t xml:space="preserve"> – </w:t>
            </w:r>
            <w:r w:rsidR="00C226A6">
              <w:t>Centro Universitário UNIFATEB</w:t>
            </w:r>
            <w:r>
              <w:t>.</w:t>
            </w:r>
          </w:p>
          <w:p w14:paraId="1EC08794" w14:textId="77777777" w:rsidR="00E8031C" w:rsidRDefault="00E8031C" w:rsidP="006D1E52">
            <w:pPr>
              <w:pStyle w:val="FichaCatalogrfica"/>
              <w:ind w:firstLine="386"/>
            </w:pPr>
            <w:r>
              <w:t>Bibliografia: f.</w:t>
            </w:r>
          </w:p>
          <w:p w14:paraId="5B1DFCB9" w14:textId="77777777" w:rsidR="00E8031C" w:rsidRDefault="00E8031C" w:rsidP="006D1E52">
            <w:pPr>
              <w:pStyle w:val="FichaCatalogrfica"/>
            </w:pPr>
          </w:p>
        </w:tc>
      </w:tr>
      <w:tr w:rsidR="00E8031C" w14:paraId="36C8347F" w14:textId="77777777" w:rsidTr="006D1E52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481CF80" w14:textId="77777777" w:rsidR="00E8031C" w:rsidRDefault="00E8031C" w:rsidP="006D1E52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02356B" w14:textId="77777777" w:rsidR="00E8031C" w:rsidRDefault="00E8031C" w:rsidP="006D1E52">
            <w:pPr>
              <w:pStyle w:val="FichaCatalogrfica"/>
            </w:pPr>
          </w:p>
        </w:tc>
      </w:tr>
      <w:tr w:rsidR="00E8031C" w14:paraId="11E07325" w14:textId="77777777" w:rsidTr="006D1E52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92B1E5" w14:textId="77777777" w:rsidR="00E8031C" w:rsidRDefault="00E8031C" w:rsidP="006D1E52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BF7C27" w14:textId="62FD0AF3" w:rsidR="00E8031C" w:rsidRDefault="00E8031C" w:rsidP="006D1E52">
            <w:pPr>
              <w:pStyle w:val="FichaCatalogrfica"/>
              <w:ind w:firstLine="386"/>
            </w:pPr>
            <w:r>
              <w:t xml:space="preserve">1. Automação. 2. Programa CDS/ISIS. 3. Bibliotecas. I. Oliveira, Valéria Cristina. II. </w:t>
            </w:r>
            <w:r w:rsidR="00C226A6">
              <w:t>Centro Universitário UNIFATEB</w:t>
            </w:r>
            <w:r>
              <w:t>.</w:t>
            </w:r>
          </w:p>
          <w:p w14:paraId="0C0AB578" w14:textId="77777777" w:rsidR="00E8031C" w:rsidRDefault="00E8031C" w:rsidP="006D1E52">
            <w:pPr>
              <w:pStyle w:val="FichaCatalogrfica"/>
            </w:pPr>
          </w:p>
        </w:tc>
      </w:tr>
      <w:tr w:rsidR="00E8031C" w14:paraId="452C5444" w14:textId="77777777" w:rsidTr="006D1E52">
        <w:tc>
          <w:tcPr>
            <w:tcW w:w="8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AAE0EE8" w14:textId="77777777" w:rsidR="00E8031C" w:rsidRDefault="00E8031C" w:rsidP="006D1E52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7ECA86" w14:textId="77777777" w:rsidR="00E8031C" w:rsidRDefault="00E8031C" w:rsidP="006D1E52">
            <w:pPr>
              <w:pStyle w:val="FichaCatalogrfica"/>
              <w:rPr>
                <w:rFonts w:cs="Arial"/>
              </w:rPr>
            </w:pPr>
          </w:p>
        </w:tc>
      </w:tr>
      <w:tr w:rsidR="00E8031C" w14:paraId="0D796057" w14:textId="77777777" w:rsidTr="006D1E52">
        <w:trPr>
          <w:trHeight w:val="637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A98985" w14:textId="77777777" w:rsidR="00E8031C" w:rsidRDefault="00E8031C" w:rsidP="006D1E52">
            <w:pPr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633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30DA4D6" w14:textId="77777777" w:rsidR="00E8031C" w:rsidRDefault="00E8031C" w:rsidP="006D1E52">
            <w:pPr>
              <w:pStyle w:val="FichaCatalogrfica"/>
              <w:jc w:val="right"/>
            </w:pPr>
            <w:r>
              <w:t>CDD 370</w:t>
            </w:r>
          </w:p>
        </w:tc>
      </w:tr>
    </w:tbl>
    <w:p w14:paraId="04719EBC" w14:textId="77777777" w:rsidR="00E8031C" w:rsidRDefault="00E8031C" w:rsidP="00E8031C">
      <w:pPr>
        <w:pStyle w:val="Autor"/>
      </w:pPr>
      <w:r>
        <w:tab/>
      </w:r>
    </w:p>
    <w:p w14:paraId="15E33D75" w14:textId="77777777" w:rsidR="0050621E" w:rsidRDefault="0050621E">
      <w:pPr>
        <w:pStyle w:val="Autor"/>
      </w:pPr>
    </w:p>
    <w:p w14:paraId="5DB4F89D" w14:textId="77777777" w:rsidR="00632C89" w:rsidRDefault="00632C89" w:rsidP="00632C89">
      <w:pPr>
        <w:pStyle w:val="Autor"/>
      </w:pPr>
      <w:r>
        <w:t>joão da silva</w:t>
      </w:r>
    </w:p>
    <w:p w14:paraId="6BFB9978" w14:textId="77777777" w:rsidR="0050621E" w:rsidRDefault="00943C2D">
      <w:pPr>
        <w:pStyle w:val="Ttulodotrabalh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E3B81F6" w14:textId="77777777" w:rsidR="00943C2D" w:rsidRDefault="00943C2D">
      <w:pPr>
        <w:pStyle w:val="Ttulodotrabalho"/>
        <w:rPr>
          <w:sz w:val="32"/>
          <w:szCs w:val="32"/>
        </w:rPr>
      </w:pPr>
    </w:p>
    <w:p w14:paraId="3BF58D77" w14:textId="77777777" w:rsidR="0050621E" w:rsidRDefault="0050621E">
      <w:pPr>
        <w:pStyle w:val="Ttulodotrabalho"/>
        <w:rPr>
          <w:sz w:val="32"/>
          <w:szCs w:val="32"/>
        </w:rPr>
      </w:pPr>
    </w:p>
    <w:p w14:paraId="5640D290" w14:textId="77777777" w:rsidR="00E8031C" w:rsidRDefault="00E8031C" w:rsidP="00E8031C">
      <w:pPr>
        <w:pStyle w:val="Ttulodotrabalho"/>
      </w:pPr>
      <w:r>
        <w:t>educação resiliente</w:t>
      </w:r>
    </w:p>
    <w:p w14:paraId="0FDAD155" w14:textId="77777777" w:rsidR="00E8031C" w:rsidRDefault="00E8031C" w:rsidP="00E8031C">
      <w:pPr>
        <w:pStyle w:val="Subttulo"/>
      </w:pPr>
      <w:r>
        <w:t>Um longo e bom caminho a percorrer</w:t>
      </w:r>
    </w:p>
    <w:p w14:paraId="589D5663" w14:textId="77777777" w:rsidR="0050621E" w:rsidRDefault="0050621E">
      <w:pPr>
        <w:pStyle w:val="Ttulodotrabalho"/>
      </w:pPr>
    </w:p>
    <w:p w14:paraId="2707E9C2" w14:textId="77777777" w:rsidR="00943C2D" w:rsidRDefault="00943C2D">
      <w:pPr>
        <w:pStyle w:val="Ttulodotrabalho"/>
      </w:pPr>
    </w:p>
    <w:p w14:paraId="2DFBFE7E" w14:textId="77777777" w:rsidR="00632C89" w:rsidRDefault="00632C89" w:rsidP="00632C89">
      <w:pPr>
        <w:pStyle w:val="Naturezadotrabalho"/>
        <w:rPr>
          <w:sz w:val="14"/>
          <w:szCs w:val="14"/>
        </w:rPr>
      </w:pPr>
      <w:r>
        <w:t xml:space="preserve">Artigo apresentado ao Centro Universitário UNIFATEB, como requisito parcial a obtenção do grau de bacharel em </w:t>
      </w:r>
      <w:proofErr w:type="spellStart"/>
      <w:r>
        <w:t>xxxxxx</w:t>
      </w:r>
      <w:proofErr w:type="spellEnd"/>
      <w:r>
        <w:t>.</w:t>
      </w:r>
    </w:p>
    <w:p w14:paraId="05770386" w14:textId="77777777" w:rsidR="00E8031C" w:rsidRDefault="00E8031C" w:rsidP="00E8031C">
      <w:pPr>
        <w:pStyle w:val="Naturezadotrabalho"/>
      </w:pPr>
    </w:p>
    <w:p w14:paraId="41CEE5C0" w14:textId="77777777" w:rsidR="0050621E" w:rsidRDefault="0050621E">
      <w:pPr>
        <w:pStyle w:val="Naturezadotrabalho"/>
      </w:pPr>
    </w:p>
    <w:p w14:paraId="3950C7D3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6B0EB1A8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2DC2693A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164B9ED4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6E18ECCD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4D4160BE" w14:textId="77777777" w:rsidR="00943C2D" w:rsidRDefault="00943C2D">
      <w:pPr>
        <w:widowControl/>
        <w:autoSpaceDE w:val="0"/>
        <w:autoSpaceDN w:val="0"/>
        <w:adjustRightInd w:val="0"/>
        <w:spacing w:line="180" w:lineRule="atLeast"/>
        <w:jc w:val="both"/>
        <w:rPr>
          <w:rFonts w:ascii="Arial Narrow" w:hAnsi="Arial Narrow" w:cs="Arial Narrow"/>
          <w:color w:val="000000"/>
          <w:sz w:val="16"/>
          <w:szCs w:val="16"/>
        </w:rPr>
      </w:pPr>
    </w:p>
    <w:p w14:paraId="602944FE" w14:textId="77777777" w:rsidR="0050621E" w:rsidRDefault="0050621E">
      <w:pPr>
        <w:pStyle w:val="Naturezadotrabalho"/>
        <w:rPr>
          <w:b/>
        </w:rPr>
      </w:pPr>
      <w:r>
        <w:rPr>
          <w:b/>
        </w:rPr>
        <w:t>COMISSÃO EXAMINADORA</w:t>
      </w:r>
    </w:p>
    <w:p w14:paraId="2A48BAA9" w14:textId="77777777" w:rsidR="0050621E" w:rsidRDefault="0050621E">
      <w:pPr>
        <w:pStyle w:val="Naturezadotrabalho"/>
        <w:rPr>
          <w:b/>
        </w:rPr>
      </w:pPr>
    </w:p>
    <w:p w14:paraId="432DBEEF" w14:textId="77777777" w:rsidR="0050621E" w:rsidRDefault="0050621E">
      <w:pPr>
        <w:widowControl/>
        <w:autoSpaceDE w:val="0"/>
        <w:autoSpaceDN w:val="0"/>
        <w:adjustRightInd w:val="0"/>
        <w:spacing w:line="300" w:lineRule="atLeast"/>
        <w:rPr>
          <w:rFonts w:ascii="Arial Narrow" w:hAnsi="Arial Narrow" w:cs="Arial Narrow"/>
          <w:sz w:val="20"/>
          <w:szCs w:val="20"/>
        </w:rPr>
      </w:pPr>
    </w:p>
    <w:p w14:paraId="4D02B2FC" w14:textId="77777777" w:rsidR="0050621E" w:rsidRDefault="0050621E">
      <w:pPr>
        <w:pStyle w:val="Naturezadotrabalho"/>
        <w:rPr>
          <w:lang w:val="es-ES"/>
        </w:rPr>
      </w:pPr>
      <w:r>
        <w:rPr>
          <w:spacing w:val="-15"/>
          <w:lang w:val="es-ES"/>
        </w:rPr>
        <w:t>______________________________________</w:t>
      </w:r>
    </w:p>
    <w:p w14:paraId="7B99576B" w14:textId="77777777" w:rsidR="00E8031C" w:rsidRDefault="00E8031C" w:rsidP="00E8031C">
      <w:pPr>
        <w:pStyle w:val="Naturezadotrabalho"/>
        <w:jc w:val="right"/>
        <w:rPr>
          <w:lang w:val="es-ES"/>
        </w:rPr>
      </w:pPr>
      <w:r>
        <w:rPr>
          <w:lang w:val="es-ES"/>
        </w:rPr>
        <w:t xml:space="preserve">Prof. </w:t>
      </w:r>
      <w:proofErr w:type="spellStart"/>
      <w:r>
        <w:rPr>
          <w:lang w:val="es-ES"/>
        </w:rPr>
        <w:t>Msc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Valéria</w:t>
      </w:r>
      <w:proofErr w:type="spellEnd"/>
      <w:r>
        <w:rPr>
          <w:lang w:val="es-ES"/>
        </w:rPr>
        <w:t xml:space="preserve"> Cristina de Oliveira. </w:t>
      </w:r>
    </w:p>
    <w:p w14:paraId="44BB96F6" w14:textId="3AD1DC2B" w:rsidR="0050621E" w:rsidRDefault="00C226A6">
      <w:pPr>
        <w:pStyle w:val="Naturezadotrabalho"/>
        <w:jc w:val="right"/>
      </w:pPr>
      <w:r>
        <w:t>Centro Universitário UNIFATEB</w:t>
      </w:r>
    </w:p>
    <w:p w14:paraId="6B9B3534" w14:textId="77777777" w:rsidR="0050621E" w:rsidRDefault="0050621E">
      <w:pPr>
        <w:pStyle w:val="Naturezadotrabalho"/>
      </w:pPr>
    </w:p>
    <w:p w14:paraId="3C5503ED" w14:textId="77777777" w:rsidR="0050621E" w:rsidRDefault="0050621E">
      <w:pPr>
        <w:pStyle w:val="Naturezadotrabalho"/>
      </w:pPr>
      <w:r>
        <w:rPr>
          <w:spacing w:val="-15"/>
        </w:rPr>
        <w:t>______________________________________</w:t>
      </w:r>
    </w:p>
    <w:p w14:paraId="248474A4" w14:textId="77777777" w:rsidR="0050621E" w:rsidRDefault="0050621E">
      <w:pPr>
        <w:pStyle w:val="Naturezadotrabalho"/>
        <w:jc w:val="right"/>
      </w:pPr>
      <w:r>
        <w:t xml:space="preserve">Prof. </w:t>
      </w:r>
      <w:proofErr w:type="spellStart"/>
      <w:r w:rsidR="00E8031C">
        <w:t>xxxxxxxxxxxxxxxxxxxxxxxxxxxx</w:t>
      </w:r>
      <w:proofErr w:type="spellEnd"/>
    </w:p>
    <w:p w14:paraId="79A4EE6B" w14:textId="77777777" w:rsidR="00C226A6" w:rsidRDefault="00C226A6" w:rsidP="00C226A6">
      <w:pPr>
        <w:pStyle w:val="Naturezadotrabalho"/>
        <w:jc w:val="right"/>
      </w:pPr>
      <w:r>
        <w:t>Centro Universitário UNIFATEB</w:t>
      </w:r>
    </w:p>
    <w:p w14:paraId="021FE5C1" w14:textId="77777777" w:rsidR="0050621E" w:rsidRDefault="0050621E">
      <w:pPr>
        <w:pStyle w:val="Naturezadotrabalho"/>
        <w:jc w:val="right"/>
      </w:pPr>
    </w:p>
    <w:p w14:paraId="1CBDC37B" w14:textId="77777777" w:rsidR="0050621E" w:rsidRDefault="0050621E">
      <w:pPr>
        <w:pStyle w:val="Naturezadotrabalho"/>
      </w:pPr>
      <w:r>
        <w:rPr>
          <w:spacing w:val="-15"/>
        </w:rPr>
        <w:t>______________________________________</w:t>
      </w:r>
    </w:p>
    <w:p w14:paraId="3700F92A" w14:textId="77777777" w:rsidR="0050621E" w:rsidRDefault="008D2AFA">
      <w:pPr>
        <w:pStyle w:val="Naturezadotrabalho"/>
        <w:jc w:val="right"/>
      </w:pPr>
      <w:r>
        <w:t xml:space="preserve">Prof. </w:t>
      </w:r>
      <w:proofErr w:type="spellStart"/>
      <w:r w:rsidR="00E8031C">
        <w:t>xxxxxxxxxxxxxxxxxxxxxxxxxxxx</w:t>
      </w:r>
      <w:proofErr w:type="spellEnd"/>
    </w:p>
    <w:p w14:paraId="475B7C00" w14:textId="77777777" w:rsidR="00C226A6" w:rsidRDefault="00C226A6" w:rsidP="00C226A6">
      <w:pPr>
        <w:pStyle w:val="Naturezadotrabalho"/>
        <w:jc w:val="right"/>
      </w:pPr>
      <w:r>
        <w:t>Centro Universitário UNIFATEB</w:t>
      </w:r>
    </w:p>
    <w:p w14:paraId="7394EB5C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33161DD6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7283667E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35FFE21D" w14:textId="77777777" w:rsidR="0050621E" w:rsidRDefault="0050621E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34925391" w14:textId="77777777" w:rsidR="00E8031C" w:rsidRDefault="00E8031C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6C9CC421" w14:textId="77777777" w:rsidR="00E8031C" w:rsidRDefault="00E8031C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551D19C0" w14:textId="77777777" w:rsidR="00E8031C" w:rsidRDefault="00E8031C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5871CD04" w14:textId="77777777" w:rsidR="00E8031C" w:rsidRDefault="00E8031C">
      <w:pPr>
        <w:widowControl/>
        <w:autoSpaceDE w:val="0"/>
        <w:autoSpaceDN w:val="0"/>
        <w:adjustRightInd w:val="0"/>
        <w:spacing w:line="180" w:lineRule="atLeast"/>
        <w:ind w:right="113"/>
        <w:jc w:val="right"/>
        <w:rPr>
          <w:rFonts w:ascii="Arial Narrow" w:hAnsi="Arial Narrow" w:cs="Arial Narrow"/>
          <w:sz w:val="18"/>
          <w:szCs w:val="18"/>
        </w:rPr>
      </w:pPr>
    </w:p>
    <w:p w14:paraId="20D2EC5F" w14:textId="0C59ACB8" w:rsidR="0050621E" w:rsidRPr="00A83F3F" w:rsidRDefault="0050621E">
      <w:pPr>
        <w:pStyle w:val="Naturezadotrabalho"/>
        <w:ind w:left="3780"/>
      </w:pPr>
      <w:r w:rsidRPr="00A83F3F">
        <w:t xml:space="preserve">Telêmaco Borba, ____ de___________ </w:t>
      </w:r>
      <w:proofErr w:type="spellStart"/>
      <w:r w:rsidRPr="00A83F3F">
        <w:t>de</w:t>
      </w:r>
      <w:proofErr w:type="spellEnd"/>
      <w:r w:rsidRPr="00A83F3F">
        <w:t xml:space="preserve"> 20</w:t>
      </w:r>
      <w:r w:rsidR="00632C89">
        <w:t>__</w:t>
      </w:r>
    </w:p>
    <w:p w14:paraId="56C2AACA" w14:textId="77777777" w:rsidR="0050621E" w:rsidRPr="00A83F3F" w:rsidRDefault="0050621E">
      <w:pPr>
        <w:jc w:val="both"/>
      </w:pPr>
    </w:p>
    <w:p w14:paraId="051EDCA8" w14:textId="77777777" w:rsidR="0050621E" w:rsidRPr="00A83F3F" w:rsidRDefault="0050621E">
      <w:pPr>
        <w:pStyle w:val="Sumrio"/>
        <w:tabs>
          <w:tab w:val="clear" w:pos="8959"/>
          <w:tab w:val="left" w:leader="dot" w:pos="8618"/>
          <w:tab w:val="left" w:leader="dot" w:pos="8732"/>
        </w:tabs>
      </w:pPr>
    </w:p>
    <w:p w14:paraId="0C03C145" w14:textId="77777777" w:rsidR="0050621E" w:rsidRPr="00A83F3F" w:rsidRDefault="0050621E">
      <w:pPr>
        <w:pStyle w:val="Sumrio"/>
        <w:tabs>
          <w:tab w:val="center" w:leader="dot" w:pos="8732"/>
        </w:tabs>
        <w:sectPr w:rsidR="0050621E" w:rsidRPr="00A83F3F">
          <w:headerReference w:type="default" r:id="rId9"/>
          <w:pgSz w:w="11907" w:h="16840" w:code="9"/>
          <w:pgMar w:top="1701" w:right="1134" w:bottom="1134" w:left="1701" w:header="1134" w:footer="284" w:gutter="0"/>
          <w:pgNumType w:start="8"/>
          <w:cols w:space="708"/>
          <w:docGrid w:linePitch="360"/>
        </w:sectPr>
      </w:pPr>
    </w:p>
    <w:p w14:paraId="071A3C4D" w14:textId="77777777" w:rsidR="00E8031C" w:rsidRDefault="00E8031C" w:rsidP="00E8031C">
      <w:pPr>
        <w:pStyle w:val="Ttulodotrabalho"/>
      </w:pPr>
      <w:r>
        <w:t>EDUCAÇÃO RESILIENTE: UM LONGO E BOM CAMINHO A PERCORRER</w:t>
      </w:r>
    </w:p>
    <w:p w14:paraId="14880D59" w14:textId="77777777" w:rsidR="00E8031C" w:rsidRDefault="00E8031C" w:rsidP="00E8031C">
      <w:pPr>
        <w:rPr>
          <w:rFonts w:cs="Arial"/>
        </w:rPr>
      </w:pPr>
    </w:p>
    <w:p w14:paraId="4274CBB9" w14:textId="77777777" w:rsidR="00E8031C" w:rsidRDefault="00E8031C" w:rsidP="00E8031C">
      <w:pPr>
        <w:rPr>
          <w:rFonts w:cs="Arial"/>
        </w:rPr>
      </w:pPr>
    </w:p>
    <w:p w14:paraId="15B8617C" w14:textId="77777777" w:rsidR="00E8031C" w:rsidRDefault="00E8031C" w:rsidP="00E8031C">
      <w:pPr>
        <w:pStyle w:val="Ttulo1"/>
        <w:rPr>
          <w:sz w:val="24"/>
        </w:rPr>
      </w:pPr>
      <w:r>
        <w:rPr>
          <w:sz w:val="24"/>
        </w:rPr>
        <w:t>RESUMO</w:t>
      </w:r>
    </w:p>
    <w:p w14:paraId="49422C03" w14:textId="3C8FBA7B" w:rsidR="00632C89" w:rsidRPr="00834ABD" w:rsidRDefault="00632C89" w:rsidP="00632C89">
      <w:pPr>
        <w:pStyle w:val="Resumo"/>
        <w:rPr>
          <w:rFonts w:cs="Arial"/>
        </w:rPr>
      </w:pPr>
      <w:r w:rsidRPr="009326C1">
        <w:rPr>
          <w:rFonts w:cs="Arial"/>
        </w:rPr>
        <w:t xml:space="preserve">O resumo é elemento obrigatório constituído de uma sequência de frases objetivas e não uma enumeração de tópicos. Deve ser escrito no mesmo idioma do trabalho, não ultrapassar 250 palavras e sintetizar o tema em questão, os objetivos do estudo, a metodologia utilizada e as considerações finais a que se chegou. Deve-se evitar frases longas e não se recorre a citações ou uso de qualquer tipo de ilustração (gráfico, tabela, fórmulas). Esse resumo deve ficar na primeira página em Fonte </w:t>
      </w:r>
      <w:r>
        <w:rPr>
          <w:rFonts w:cs="Arial"/>
        </w:rPr>
        <w:t>Arial</w:t>
      </w:r>
      <w:r w:rsidRPr="009326C1">
        <w:rPr>
          <w:rFonts w:cs="Arial"/>
        </w:rPr>
        <w:t xml:space="preserve"> 1</w:t>
      </w:r>
      <w:r>
        <w:rPr>
          <w:rFonts w:cs="Arial"/>
        </w:rPr>
        <w:t>2</w:t>
      </w:r>
      <w:r w:rsidRPr="009326C1">
        <w:rPr>
          <w:rFonts w:cs="Arial"/>
        </w:rPr>
        <w:t>, espaçamento simples (1,0), justificado e sem recuo na primeira linha. Para as palavras-chave recomendamos um parágrafo único com 3 (três) a 5 (cinco) palavras separadas por ponto-e-vírgula, com a primeira letra de cada palavra em maiúsculo e finalizadas por ponto, conforme exemplo abaixo.</w:t>
      </w:r>
    </w:p>
    <w:p w14:paraId="27BD09C6" w14:textId="77777777" w:rsidR="00E8031C" w:rsidRDefault="00E8031C" w:rsidP="00E8031C">
      <w:pPr>
        <w:pStyle w:val="Resumo"/>
      </w:pPr>
    </w:p>
    <w:p w14:paraId="1A2CBF9B" w14:textId="77777777" w:rsidR="00E8031C" w:rsidRPr="00A77991" w:rsidRDefault="00E8031C" w:rsidP="00E8031C">
      <w:pPr>
        <w:pStyle w:val="Resumo"/>
      </w:pPr>
      <w:r w:rsidRPr="00A77991">
        <w:rPr>
          <w:b/>
        </w:rPr>
        <w:t>Palavras-chave:</w:t>
      </w:r>
      <w:r w:rsidRPr="00A77991">
        <w:t xml:space="preserve"> </w:t>
      </w:r>
      <w:proofErr w:type="spellStart"/>
      <w:r w:rsidRPr="00A77991">
        <w:t>omono</w:t>
      </w:r>
      <w:proofErr w:type="spellEnd"/>
      <w:r w:rsidRPr="00A77991">
        <w:t xml:space="preserve">; </w:t>
      </w:r>
      <w:proofErr w:type="spellStart"/>
      <w:r w:rsidRPr="00A77991">
        <w:t>omono</w:t>
      </w:r>
      <w:proofErr w:type="spellEnd"/>
      <w:r w:rsidRPr="00A77991">
        <w:t xml:space="preserve">; </w:t>
      </w:r>
      <w:proofErr w:type="spellStart"/>
      <w:r w:rsidRPr="00A77991">
        <w:t>omono</w:t>
      </w:r>
      <w:proofErr w:type="spellEnd"/>
      <w:r w:rsidRPr="00A77991">
        <w:t>.</w:t>
      </w:r>
    </w:p>
    <w:p w14:paraId="41BF6C82" w14:textId="77777777" w:rsidR="00E8031C" w:rsidRDefault="00E8031C" w:rsidP="00E8031C">
      <w:pPr>
        <w:pStyle w:val="Textodenotaderodap"/>
        <w:rPr>
          <w:rFonts w:cs="Arial"/>
          <w:szCs w:val="24"/>
        </w:rPr>
      </w:pPr>
    </w:p>
    <w:p w14:paraId="67B290D7" w14:textId="77777777" w:rsidR="00E8031C" w:rsidRDefault="00E8031C" w:rsidP="00E8031C">
      <w:pPr>
        <w:pStyle w:val="Ttulo1"/>
        <w:rPr>
          <w:sz w:val="24"/>
        </w:rPr>
      </w:pPr>
    </w:p>
    <w:p w14:paraId="486B6B3C" w14:textId="77777777" w:rsidR="00E8031C" w:rsidRPr="00980750" w:rsidRDefault="00E8031C" w:rsidP="00E8031C">
      <w:pPr>
        <w:pStyle w:val="Ttulo1"/>
        <w:rPr>
          <w:sz w:val="24"/>
          <w:lang w:val="en-US"/>
        </w:rPr>
      </w:pPr>
      <w:r w:rsidRPr="00980750">
        <w:rPr>
          <w:sz w:val="24"/>
          <w:lang w:val="en-US"/>
        </w:rPr>
        <w:t>ABSTRACT</w:t>
      </w:r>
    </w:p>
    <w:p w14:paraId="311D6853" w14:textId="0AD48749" w:rsidR="00E8031C" w:rsidRDefault="00632C89" w:rsidP="00632C89">
      <w:pPr>
        <w:pStyle w:val="Resumo"/>
        <w:rPr>
          <w:rFonts w:cs="Arial"/>
          <w:lang w:val="en-US"/>
        </w:rPr>
      </w:pPr>
      <w:r w:rsidRPr="00CF2212">
        <w:rPr>
          <w:rFonts w:cs="Arial"/>
          <w:lang w:val="en-US"/>
        </w:rPr>
        <w:t>The</w:t>
      </w:r>
      <w:r w:rsidRPr="00A86D40">
        <w:rPr>
          <w:rFonts w:cs="Arial"/>
          <w:lang w:val="en-US"/>
        </w:rPr>
        <w:t xml:space="preserve"> abstract is a mandatory element consisting of a sequence of objective sentences and not an enumeration of topics. It must be written in English, don’t exceed 250 words and summarize the topic in question, the study´s objectives, methodology and final considerations. Long sentences should be </w:t>
      </w:r>
      <w:proofErr w:type="gramStart"/>
      <w:r w:rsidRPr="00A86D40">
        <w:rPr>
          <w:rFonts w:cs="Arial"/>
          <w:lang w:val="en-US"/>
        </w:rPr>
        <w:t>avoided</w:t>
      </w:r>
      <w:proofErr w:type="gramEnd"/>
      <w:r w:rsidRPr="00A86D40">
        <w:rPr>
          <w:rFonts w:cs="Arial"/>
          <w:lang w:val="en-US"/>
        </w:rPr>
        <w:t xml:space="preserve"> and quotations or illustrations of any kind (graph, table, formulas) should not be used. This abstract must be on the first page in </w:t>
      </w:r>
      <w:r>
        <w:rPr>
          <w:rFonts w:cs="Arial"/>
          <w:lang w:val="en-US"/>
        </w:rPr>
        <w:t>Arial</w:t>
      </w:r>
      <w:r w:rsidRPr="00A86D40">
        <w:rPr>
          <w:rFonts w:cs="Arial"/>
          <w:lang w:val="en-US"/>
        </w:rPr>
        <w:t xml:space="preserve"> 10 font, single spacing (1.0), justified and without indentation on the first line. </w:t>
      </w:r>
      <w:r w:rsidRPr="009326C1">
        <w:rPr>
          <w:rFonts w:cs="Arial"/>
          <w:lang w:val="en-US"/>
        </w:rPr>
        <w:t>For keywords, we recommend a single paragraph with 3 (three) to 5 (five) words separated by semicolons, with the first letter of each word in capital letters and ending with a period, as shown in the example below.</w:t>
      </w:r>
    </w:p>
    <w:p w14:paraId="632D8615" w14:textId="77777777" w:rsidR="00810360" w:rsidRPr="00632C89" w:rsidRDefault="00810360" w:rsidP="00632C89">
      <w:pPr>
        <w:pStyle w:val="Resumo"/>
        <w:rPr>
          <w:rFonts w:cs="Arial"/>
          <w:b/>
          <w:bCs/>
          <w:lang w:val="en-US"/>
        </w:rPr>
      </w:pPr>
    </w:p>
    <w:p w14:paraId="50380E78" w14:textId="77777777" w:rsidR="00E8031C" w:rsidRPr="005E5846" w:rsidRDefault="00E8031C" w:rsidP="00E8031C">
      <w:pPr>
        <w:pStyle w:val="Resumo"/>
        <w:rPr>
          <w:lang w:val="en-US"/>
        </w:rPr>
      </w:pPr>
      <w:r w:rsidRPr="005E5846">
        <w:rPr>
          <w:b/>
          <w:lang w:val="en-US"/>
        </w:rPr>
        <w:t>Key-words:</w:t>
      </w:r>
      <w:r w:rsidRPr="005E5846">
        <w:rPr>
          <w:lang w:val="en-US"/>
        </w:rPr>
        <w:t xml:space="preserve"> </w:t>
      </w:r>
      <w:proofErr w:type="spellStart"/>
      <w:r w:rsidRPr="005E5846">
        <w:rPr>
          <w:lang w:val="en-US"/>
        </w:rPr>
        <w:t>omono</w:t>
      </w:r>
      <w:proofErr w:type="spellEnd"/>
      <w:r w:rsidRPr="005E5846">
        <w:rPr>
          <w:lang w:val="en-US"/>
        </w:rPr>
        <w:t xml:space="preserve">; </w:t>
      </w:r>
      <w:proofErr w:type="spellStart"/>
      <w:r w:rsidRPr="005E5846">
        <w:rPr>
          <w:lang w:val="en-US"/>
        </w:rPr>
        <w:t>omono</w:t>
      </w:r>
      <w:proofErr w:type="spellEnd"/>
      <w:r w:rsidRPr="005E5846">
        <w:rPr>
          <w:lang w:val="en-US"/>
        </w:rPr>
        <w:t xml:space="preserve">; </w:t>
      </w:r>
      <w:proofErr w:type="spellStart"/>
      <w:r w:rsidRPr="005E5846">
        <w:rPr>
          <w:lang w:val="en-US"/>
        </w:rPr>
        <w:t>omono</w:t>
      </w:r>
      <w:proofErr w:type="spellEnd"/>
      <w:r w:rsidRPr="005E5846">
        <w:rPr>
          <w:lang w:val="en-US"/>
        </w:rPr>
        <w:t>.</w:t>
      </w:r>
    </w:p>
    <w:p w14:paraId="118FF507" w14:textId="77777777" w:rsidR="00E8031C" w:rsidRDefault="00E8031C" w:rsidP="00E8031C">
      <w:pPr>
        <w:pStyle w:val="Textodenotaderodap"/>
        <w:rPr>
          <w:rFonts w:cs="Arial"/>
          <w:szCs w:val="24"/>
          <w:lang w:val="en-US"/>
        </w:rPr>
      </w:pPr>
    </w:p>
    <w:p w14:paraId="5AB7C271" w14:textId="77777777" w:rsidR="00E8031C" w:rsidRPr="00E8031C" w:rsidRDefault="00E8031C" w:rsidP="00E8031C">
      <w:pPr>
        <w:rPr>
          <w:lang w:val="en-US"/>
        </w:rPr>
      </w:pPr>
    </w:p>
    <w:p w14:paraId="56AB4C08" w14:textId="77777777" w:rsidR="00E8031C" w:rsidRPr="00E8031C" w:rsidRDefault="00E8031C" w:rsidP="00E8031C">
      <w:pPr>
        <w:rPr>
          <w:lang w:val="en-US"/>
        </w:rPr>
      </w:pPr>
    </w:p>
    <w:p w14:paraId="0490A6BA" w14:textId="77777777" w:rsidR="00E8031C" w:rsidRPr="00E8031C" w:rsidRDefault="00E8031C" w:rsidP="00E8031C">
      <w:pPr>
        <w:rPr>
          <w:lang w:val="en-US"/>
        </w:rPr>
      </w:pPr>
    </w:p>
    <w:p w14:paraId="3C58DC8D" w14:textId="77777777" w:rsidR="00E8031C" w:rsidRPr="00E8031C" w:rsidRDefault="00E8031C" w:rsidP="00E8031C">
      <w:pPr>
        <w:rPr>
          <w:lang w:val="en-US"/>
        </w:rPr>
      </w:pPr>
    </w:p>
    <w:p w14:paraId="3811E2CB" w14:textId="77777777" w:rsidR="00E8031C" w:rsidRPr="00E8031C" w:rsidRDefault="00E8031C" w:rsidP="00E8031C">
      <w:pPr>
        <w:rPr>
          <w:lang w:val="en-US"/>
        </w:rPr>
      </w:pPr>
      <w:r w:rsidRPr="00E8031C">
        <w:rPr>
          <w:lang w:val="en-US"/>
        </w:rPr>
        <w:br w:type="page"/>
      </w:r>
    </w:p>
    <w:p w14:paraId="213649DC" w14:textId="77777777" w:rsidR="00E8031C" w:rsidRPr="00E8031C" w:rsidRDefault="00E8031C" w:rsidP="00E8031C">
      <w:pPr>
        <w:rPr>
          <w:lang w:val="en-US"/>
        </w:rPr>
      </w:pPr>
    </w:p>
    <w:p w14:paraId="3ABC34AB" w14:textId="6E605A31" w:rsidR="0050621E" w:rsidRPr="00980750" w:rsidRDefault="00A83F3F">
      <w:pPr>
        <w:pStyle w:val="SeoPrimria"/>
      </w:pPr>
      <w:r w:rsidRPr="00980750">
        <w:t>1</w:t>
      </w:r>
      <w:r w:rsidR="00810360" w:rsidRPr="00980750">
        <w:t>.</w:t>
      </w:r>
      <w:r w:rsidRPr="00980750">
        <w:t xml:space="preserve"> </w:t>
      </w:r>
      <w:r w:rsidR="0050621E" w:rsidRPr="00980750">
        <w:t>INTRODUÇÃO</w:t>
      </w:r>
    </w:p>
    <w:p w14:paraId="5A0CF724" w14:textId="14E3487B" w:rsidR="00810360" w:rsidRDefault="00810360" w:rsidP="00810360">
      <w:pPr>
        <w:pStyle w:val="Pargrafo"/>
      </w:pPr>
      <w:r>
        <w:t>É a primeira parte do texto.</w:t>
      </w:r>
      <w:r>
        <w:rPr>
          <w:rStyle w:val="Refdenotaderodap"/>
        </w:rPr>
        <w:footnoteReference w:id="2"/>
      </w:r>
      <w:r>
        <w:t xml:space="preserve"> Configura, ordinariamente </w:t>
      </w:r>
      <w:proofErr w:type="gramStart"/>
      <w:r>
        <w:t>e</w:t>
      </w:r>
      <w:proofErr w:type="gramEnd"/>
      <w:r>
        <w:t xml:space="preserve"> a despeito do título atribuído, os fundamentos do estudo. Nela devem constar a delimitação do assunto tratado, o objetivo geral e os objetivos específicos do estudo e as razões de sua elaboração (justificativa), além de outros elementos relevantes para situar o tema do trabalho (NBR 14724).</w:t>
      </w:r>
    </w:p>
    <w:p w14:paraId="0B196EBB" w14:textId="3E71FE6A" w:rsidR="00E8031C" w:rsidRDefault="00810360" w:rsidP="00810360">
      <w:pPr>
        <w:pStyle w:val="Pargrafo"/>
      </w:pPr>
      <w:r>
        <w:t>Logo, deve ser elaborada de forma clara e concisa, de modo que o leitor penetre na problemática abordada, para se familiarizar com os termos e limites da pesquisa.</w:t>
      </w:r>
    </w:p>
    <w:p w14:paraId="66A290AA" w14:textId="77777777" w:rsidR="00810360" w:rsidRPr="00810360" w:rsidRDefault="00810360" w:rsidP="00810360">
      <w:pPr>
        <w:pStyle w:val="Pargrafo"/>
      </w:pPr>
    </w:p>
    <w:p w14:paraId="69B9B926" w14:textId="4980B55D" w:rsidR="006403BD" w:rsidRPr="00810360" w:rsidRDefault="00A83F3F" w:rsidP="006403BD">
      <w:pPr>
        <w:pStyle w:val="SeoPrimria"/>
      </w:pPr>
      <w:r w:rsidRPr="00810360">
        <w:t>2</w:t>
      </w:r>
      <w:r w:rsidR="00810360" w:rsidRPr="00810360">
        <w:t>. DESENVOLVIMENTO</w:t>
      </w:r>
    </w:p>
    <w:p w14:paraId="687FE847" w14:textId="77777777" w:rsidR="00810360" w:rsidRDefault="00810360" w:rsidP="00810360">
      <w:pPr>
        <w:pStyle w:val="Pargrafo"/>
        <w:spacing w:after="0"/>
        <w:ind w:firstLine="709"/>
      </w:pPr>
      <w:r>
        <w:t xml:space="preserve">É a parte </w:t>
      </w:r>
      <w:r w:rsidRPr="007512FA">
        <w:t>principal e mais extensa do trabalho</w:t>
      </w:r>
      <w:r>
        <w:t>.</w:t>
      </w:r>
      <w:r w:rsidRPr="007512FA">
        <w:t xml:space="preserve"> </w:t>
      </w:r>
      <w:r>
        <w:t>D</w:t>
      </w:r>
      <w:r w:rsidRPr="007512FA">
        <w:t>eve apresentar a fundamentação teórica, a metodologia, os resultados e a discussão. Divide-se em seções e subseções conforme a ASSOCIAÇÃO BRASILEIRA DE NORMAS TÉCNICAS</w:t>
      </w:r>
      <w:r>
        <w:t>.</w:t>
      </w:r>
    </w:p>
    <w:p w14:paraId="0DFECABB" w14:textId="77777777" w:rsidR="00810360" w:rsidRDefault="00810360" w:rsidP="00810360">
      <w:pPr>
        <w:pStyle w:val="Pargrafo"/>
        <w:spacing w:after="0"/>
        <w:ind w:firstLine="709"/>
      </w:pPr>
      <w:r>
        <w:t>Títulos das seções: os títulos das sessões do trabalho devem ser posicionados à esquerda, em negrito. Deve-se utilizar texto com fonte Arial, tamanho 12, em negrito, em maiúsculo. Não colocar ponto final nos títulos nem números.</w:t>
      </w:r>
    </w:p>
    <w:p w14:paraId="02B420BC" w14:textId="77777777" w:rsidR="00810360" w:rsidRDefault="00810360" w:rsidP="00810360">
      <w:pPr>
        <w:pStyle w:val="Pargrafo"/>
        <w:spacing w:after="0"/>
        <w:ind w:firstLine="709"/>
      </w:pPr>
    </w:p>
    <w:p w14:paraId="535873A2" w14:textId="77777777" w:rsidR="00810360" w:rsidRPr="002E49A6" w:rsidRDefault="00810360" w:rsidP="00810360">
      <w:pPr>
        <w:pStyle w:val="SeoPrimria"/>
        <w:tabs>
          <w:tab w:val="left" w:pos="142"/>
        </w:tabs>
        <w:spacing w:after="240" w:line="240" w:lineRule="auto"/>
      </w:pPr>
      <w:r w:rsidRPr="002E49A6">
        <w:rPr>
          <w:b w:val="0"/>
          <w:bCs/>
        </w:rPr>
        <w:t>2.1.</w:t>
      </w:r>
      <w:r>
        <w:t xml:space="preserve"> </w:t>
      </w:r>
      <w:r w:rsidRPr="002E49A6">
        <w:rPr>
          <w:b w:val="0"/>
          <w:bCs/>
          <w:caps w:val="0"/>
        </w:rPr>
        <w:t xml:space="preserve">SEÇÕES </w:t>
      </w:r>
      <w:r>
        <w:rPr>
          <w:b w:val="0"/>
          <w:bCs/>
          <w:caps w:val="0"/>
        </w:rPr>
        <w:t>E</w:t>
      </w:r>
      <w:r w:rsidRPr="002E49A6">
        <w:rPr>
          <w:b w:val="0"/>
          <w:bCs/>
          <w:caps w:val="0"/>
        </w:rPr>
        <w:t xml:space="preserve"> ALÍNEAS</w:t>
      </w:r>
    </w:p>
    <w:p w14:paraId="0358F58F" w14:textId="77777777" w:rsidR="00810360" w:rsidRDefault="00810360" w:rsidP="00810360">
      <w:pPr>
        <w:pStyle w:val="Pargrafo"/>
        <w:spacing w:after="0"/>
        <w:ind w:firstLine="709"/>
      </w:pPr>
      <w:r w:rsidRPr="002E49A6">
        <w:t>As seções são as partes em que se divide um texto, a fim de ordenar a exposição do assunto. A norma recomenda:</w:t>
      </w:r>
    </w:p>
    <w:p w14:paraId="06D1220E" w14:textId="77777777" w:rsidR="00810360" w:rsidRPr="002E49A6" w:rsidRDefault="00810360" w:rsidP="00810360">
      <w:pPr>
        <w:pStyle w:val="Pargrafo"/>
        <w:spacing w:after="0"/>
        <w:ind w:firstLine="709"/>
      </w:pPr>
    </w:p>
    <w:p w14:paraId="201421EB" w14:textId="77777777" w:rsidR="00810360" w:rsidRPr="002E49A6" w:rsidRDefault="00810360" w:rsidP="00810360">
      <w:pPr>
        <w:widowControl/>
        <w:numPr>
          <w:ilvl w:val="0"/>
          <w:numId w:val="6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devem ser usados algarismos arábicos nas seções;</w:t>
      </w:r>
    </w:p>
    <w:p w14:paraId="3F65FC01" w14:textId="77777777" w:rsidR="00810360" w:rsidRPr="002E49A6" w:rsidRDefault="00810360" w:rsidP="00810360">
      <w:pPr>
        <w:widowControl/>
        <w:numPr>
          <w:ilvl w:val="0"/>
          <w:numId w:val="6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os títulos das seções bem como seus números indicativos devem ser alinhados à esquerda e separados por espaço;</w:t>
      </w:r>
    </w:p>
    <w:p w14:paraId="46817EB7" w14:textId="77777777" w:rsidR="00810360" w:rsidRPr="002E49A6" w:rsidRDefault="00810360" w:rsidP="00810360">
      <w:pPr>
        <w:widowControl/>
        <w:numPr>
          <w:ilvl w:val="0"/>
          <w:numId w:val="6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todas as seções devem ter um texto relacionado entre elas.</w:t>
      </w:r>
    </w:p>
    <w:p w14:paraId="70E70FD7" w14:textId="77777777" w:rsidR="00810360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</w:p>
    <w:p w14:paraId="6B579161" w14:textId="77777777" w:rsidR="00810360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 xml:space="preserve">Os indicativos de seções devem começar pelo número 1 e os títulos devem ser destacados tipograficamente de forma hierárquica da primeira até a seção </w:t>
      </w:r>
      <w:proofErr w:type="spellStart"/>
      <w:r w:rsidRPr="002E49A6">
        <w:rPr>
          <w:rFonts w:cs="Arial"/>
          <w:szCs w:val="20"/>
        </w:rPr>
        <w:t>quinária</w:t>
      </w:r>
      <w:proofErr w:type="spellEnd"/>
      <w:r w:rsidRPr="002E49A6">
        <w:rPr>
          <w:rFonts w:cs="Arial"/>
          <w:szCs w:val="20"/>
        </w:rPr>
        <w:t>. O Quadro 1 apresenta uma sugestão de destaques, considerando a seção</w:t>
      </w:r>
      <w:r>
        <w:rPr>
          <w:rFonts w:cs="Arial"/>
          <w:szCs w:val="20"/>
        </w:rPr>
        <w:t>.</w:t>
      </w:r>
    </w:p>
    <w:p w14:paraId="19713432" w14:textId="77777777" w:rsidR="00810360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</w:p>
    <w:p w14:paraId="26EC22AE" w14:textId="77777777" w:rsidR="00810360" w:rsidRPr="002E49A6" w:rsidRDefault="00810360" w:rsidP="00810360">
      <w:pPr>
        <w:pStyle w:val="SeoPrimria"/>
        <w:tabs>
          <w:tab w:val="left" w:pos="142"/>
        </w:tabs>
        <w:spacing w:after="240" w:line="240" w:lineRule="auto"/>
        <w:rPr>
          <w:b w:val="0"/>
          <w:bCs/>
          <w:caps w:val="0"/>
        </w:rPr>
      </w:pPr>
      <w:r w:rsidRPr="002E49A6">
        <w:rPr>
          <w:b w:val="0"/>
          <w:bCs/>
          <w:caps w:val="0"/>
        </w:rPr>
        <w:t>Quadro 1 – Destaques das seções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2268"/>
        <w:gridCol w:w="3008"/>
      </w:tblGrid>
      <w:tr w:rsidR="00810360" w:rsidRPr="006F1193" w14:paraId="54CFA74B" w14:textId="77777777" w:rsidTr="00CE4628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FB2FBF" w14:textId="77777777" w:rsidR="00810360" w:rsidRPr="002E49A6" w:rsidRDefault="00810360" w:rsidP="00CE462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E49A6">
              <w:rPr>
                <w:rFonts w:cs="Arial"/>
                <w:b/>
                <w:bCs/>
                <w:sz w:val="22"/>
                <w:szCs w:val="22"/>
              </w:rPr>
              <w:t>Número da seção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63979D" w14:textId="77777777" w:rsidR="00810360" w:rsidRPr="002E49A6" w:rsidRDefault="00810360" w:rsidP="00CE462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E49A6">
              <w:rPr>
                <w:rFonts w:cs="Arial"/>
                <w:b/>
                <w:bCs/>
                <w:sz w:val="22"/>
                <w:szCs w:val="22"/>
              </w:rPr>
              <w:t>Título da seção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C4B16" w14:textId="77777777" w:rsidR="00810360" w:rsidRPr="002E49A6" w:rsidRDefault="00810360" w:rsidP="00CE462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E49A6">
              <w:rPr>
                <w:rFonts w:cs="Arial"/>
                <w:b/>
                <w:bCs/>
                <w:sz w:val="22"/>
                <w:szCs w:val="22"/>
              </w:rPr>
              <w:t>Sugestão de destaque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9957F1" w14:textId="77777777" w:rsidR="00810360" w:rsidRPr="002E49A6" w:rsidRDefault="00810360" w:rsidP="00CE462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E49A6">
              <w:rPr>
                <w:rFonts w:cs="Arial"/>
                <w:b/>
                <w:bCs/>
                <w:sz w:val="22"/>
                <w:szCs w:val="22"/>
              </w:rPr>
              <w:t>Exemplo</w:t>
            </w:r>
          </w:p>
        </w:tc>
      </w:tr>
      <w:tr w:rsidR="00810360" w:rsidRPr="006F1193" w14:paraId="1C72D67B" w14:textId="77777777" w:rsidTr="00CE4628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D3EB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B8E3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Seção primária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A021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Caixa alta e negrito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C649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b/>
                <w:bCs/>
                <w:sz w:val="22"/>
                <w:szCs w:val="22"/>
              </w:rPr>
              <w:t>2</w:t>
            </w:r>
            <w:r w:rsidRPr="002E49A6">
              <w:rPr>
                <w:rFonts w:cs="Arial"/>
                <w:sz w:val="22"/>
                <w:szCs w:val="22"/>
              </w:rPr>
              <w:t xml:space="preserve"> </w:t>
            </w:r>
            <w:r w:rsidRPr="002E49A6">
              <w:rPr>
                <w:rFonts w:cs="Arial"/>
                <w:b/>
                <w:bCs/>
                <w:sz w:val="22"/>
                <w:szCs w:val="22"/>
              </w:rPr>
              <w:t>DESENVOLVIMENTO</w:t>
            </w:r>
          </w:p>
        </w:tc>
      </w:tr>
      <w:tr w:rsidR="00810360" w:rsidRPr="006F1193" w14:paraId="54B219EF" w14:textId="77777777" w:rsidTr="00CE4628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FF2D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6106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Seção secundária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10CC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Caixa alta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5859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 CARACTERIZAÇÃO DA ÁREA DE ESTUDO</w:t>
            </w:r>
          </w:p>
        </w:tc>
      </w:tr>
      <w:tr w:rsidR="00810360" w:rsidRPr="006F1193" w14:paraId="59CDCD84" w14:textId="77777777" w:rsidTr="00CE4628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CA3A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FC32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Seção terciária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DDEF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Só as primeiras letras em maiúsculo e </w:t>
            </w:r>
            <w:r w:rsidRPr="002E49A6">
              <w:rPr>
                <w:rFonts w:cs="Arial"/>
                <w:sz w:val="22"/>
                <w:szCs w:val="22"/>
              </w:rPr>
              <w:t>Negrito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F683" w14:textId="77777777" w:rsidR="00810360" w:rsidRPr="002E49A6" w:rsidRDefault="00810360" w:rsidP="00CE4628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2.1.1</w:t>
            </w:r>
            <w:r>
              <w:rPr>
                <w:rFonts w:cs="Arial"/>
                <w:sz w:val="22"/>
                <w:szCs w:val="22"/>
              </w:rPr>
              <w:t>.</w:t>
            </w:r>
            <w:r w:rsidRPr="002E49A6">
              <w:rPr>
                <w:rFonts w:cs="Arial"/>
                <w:b/>
                <w:sz w:val="22"/>
                <w:szCs w:val="22"/>
              </w:rPr>
              <w:t xml:space="preserve"> Características do </w:t>
            </w:r>
            <w:r>
              <w:rPr>
                <w:rFonts w:cs="Arial"/>
                <w:b/>
                <w:sz w:val="22"/>
                <w:szCs w:val="22"/>
              </w:rPr>
              <w:t>E</w:t>
            </w:r>
            <w:r w:rsidRPr="002E49A6">
              <w:rPr>
                <w:rFonts w:cs="Arial"/>
                <w:b/>
                <w:sz w:val="22"/>
                <w:szCs w:val="22"/>
              </w:rPr>
              <w:t>xperimento</w:t>
            </w:r>
          </w:p>
        </w:tc>
      </w:tr>
      <w:tr w:rsidR="00810360" w:rsidRPr="006F1193" w14:paraId="6BDB79B7" w14:textId="77777777" w:rsidTr="00CE4628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1732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B5A0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Seção quaternária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9A82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Itálico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4FD5" w14:textId="77777777" w:rsidR="00810360" w:rsidRPr="002E49A6" w:rsidRDefault="00810360" w:rsidP="00CE4628">
            <w:pPr>
              <w:jc w:val="center"/>
              <w:rPr>
                <w:rFonts w:cs="Arial"/>
                <w:i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2.1.1.1</w:t>
            </w:r>
            <w:r w:rsidRPr="002E49A6">
              <w:rPr>
                <w:rFonts w:cs="Arial"/>
                <w:i/>
                <w:sz w:val="22"/>
                <w:szCs w:val="22"/>
              </w:rPr>
              <w:t xml:space="preserve"> Coleta de dados</w:t>
            </w:r>
          </w:p>
        </w:tc>
      </w:tr>
      <w:tr w:rsidR="00810360" w:rsidRPr="006F1193" w14:paraId="007EFB21" w14:textId="77777777" w:rsidTr="00CE4628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4B6D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2.1.1.1.1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8ECE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 xml:space="preserve">Seção </w:t>
            </w:r>
            <w:proofErr w:type="spellStart"/>
            <w:r w:rsidRPr="002E49A6">
              <w:rPr>
                <w:rFonts w:cs="Arial"/>
                <w:sz w:val="22"/>
                <w:szCs w:val="22"/>
              </w:rPr>
              <w:t>quinária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587D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Sem destaque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A3BA" w14:textId="77777777" w:rsidR="00810360" w:rsidRPr="002E49A6" w:rsidRDefault="00810360" w:rsidP="00CE4628">
            <w:pPr>
              <w:jc w:val="center"/>
              <w:rPr>
                <w:rFonts w:cs="Arial"/>
                <w:sz w:val="22"/>
                <w:szCs w:val="22"/>
              </w:rPr>
            </w:pPr>
            <w:r w:rsidRPr="002E49A6">
              <w:rPr>
                <w:rFonts w:cs="Arial"/>
                <w:sz w:val="22"/>
                <w:szCs w:val="22"/>
              </w:rPr>
              <w:t>2.1.1.1.1 Análises laboratoriais</w:t>
            </w:r>
          </w:p>
        </w:tc>
      </w:tr>
    </w:tbl>
    <w:p w14:paraId="2274CB53" w14:textId="77777777" w:rsidR="00810360" w:rsidRPr="002E49A6" w:rsidRDefault="00810360" w:rsidP="00810360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  <w:r w:rsidRPr="002E49A6">
        <w:rPr>
          <w:b w:val="0"/>
          <w:bCs/>
          <w:caps w:val="0"/>
          <w:sz w:val="20"/>
          <w:szCs w:val="20"/>
        </w:rPr>
        <w:t>Fonte: Elaborado pelos autores (2024).</w:t>
      </w:r>
    </w:p>
    <w:p w14:paraId="75A8FAAE" w14:textId="77777777" w:rsidR="00810360" w:rsidRPr="00D016E7" w:rsidRDefault="00810360" w:rsidP="00810360">
      <w:pPr>
        <w:spacing w:line="360" w:lineRule="auto"/>
        <w:jc w:val="both"/>
        <w:rPr>
          <w:szCs w:val="20"/>
        </w:rPr>
      </w:pPr>
    </w:p>
    <w:p w14:paraId="6EA5CE25" w14:textId="77777777" w:rsidR="00810360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As alíneas correspondem a cada uma das subdivisões da seção de um documento. Sua apresentação deve seguir os seguintes critérios:</w:t>
      </w:r>
    </w:p>
    <w:p w14:paraId="69E25D72" w14:textId="77777777" w:rsidR="00810360" w:rsidRPr="002E49A6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</w:p>
    <w:p w14:paraId="2C27CFEF" w14:textId="77777777" w:rsidR="00810360" w:rsidRPr="002E49A6" w:rsidRDefault="00810360" w:rsidP="00810360">
      <w:pPr>
        <w:spacing w:line="360" w:lineRule="auto"/>
        <w:ind w:left="426" w:hanging="426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a) o texto que antecede uma alínea termina em dois pontos;</w:t>
      </w:r>
    </w:p>
    <w:p w14:paraId="0E60BE6C" w14:textId="77777777" w:rsidR="00810360" w:rsidRPr="002E49A6" w:rsidRDefault="00810360" w:rsidP="00810360">
      <w:pPr>
        <w:spacing w:line="360" w:lineRule="auto"/>
        <w:ind w:left="284" w:hanging="284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b) devem ser indicadas com o uso de uma letra do alfabeto minúscula seguida de parêntese;</w:t>
      </w:r>
    </w:p>
    <w:p w14:paraId="3075EA5C" w14:textId="77777777" w:rsidR="00810360" w:rsidRPr="002E49A6" w:rsidRDefault="00810360" w:rsidP="00810360">
      <w:pPr>
        <w:spacing w:line="360" w:lineRule="auto"/>
        <w:ind w:left="426" w:hanging="426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c) essas letras devem ser recuadas da margem esquerda;</w:t>
      </w:r>
    </w:p>
    <w:p w14:paraId="36AC9CF2" w14:textId="77777777" w:rsidR="00810360" w:rsidRPr="002E49A6" w:rsidRDefault="00810360" w:rsidP="00810360">
      <w:pPr>
        <w:spacing w:line="360" w:lineRule="auto"/>
        <w:ind w:left="284" w:hanging="284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d) o texto começa com uma letra minúscula e termina com ponto e vírgula, com exceção da última alínea que termina com ponto final;</w:t>
      </w:r>
    </w:p>
    <w:p w14:paraId="170DBB5F" w14:textId="77777777" w:rsidR="00810360" w:rsidRPr="002E49A6" w:rsidRDefault="00810360" w:rsidP="00810360">
      <w:pPr>
        <w:spacing w:line="360" w:lineRule="auto"/>
        <w:ind w:left="284" w:hanging="284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e) a segunda e as seguintes linhas do texto da alínea devem começar abaixo a primeira letra da própria alínea;</w:t>
      </w:r>
    </w:p>
    <w:p w14:paraId="04D9DB9F" w14:textId="77777777" w:rsidR="00810360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</w:p>
    <w:p w14:paraId="34CB0767" w14:textId="77777777" w:rsidR="00810360" w:rsidRPr="002E49A6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>Para mais informações sobre as seções e alíneas consulte a ABNT</w:t>
      </w:r>
      <w:r>
        <w:rPr>
          <w:rFonts w:cs="Arial"/>
          <w:szCs w:val="20"/>
        </w:rPr>
        <w:t>.</w:t>
      </w:r>
    </w:p>
    <w:p w14:paraId="6BE7CD70" w14:textId="77777777" w:rsidR="00810360" w:rsidRDefault="00810360" w:rsidP="00810360">
      <w:pPr>
        <w:spacing w:line="360" w:lineRule="auto"/>
        <w:ind w:firstLine="709"/>
        <w:jc w:val="both"/>
        <w:rPr>
          <w:szCs w:val="20"/>
        </w:rPr>
      </w:pPr>
    </w:p>
    <w:p w14:paraId="3402EC51" w14:textId="77777777" w:rsidR="00637043" w:rsidRDefault="00637043" w:rsidP="00810360">
      <w:pPr>
        <w:spacing w:line="360" w:lineRule="auto"/>
        <w:ind w:firstLine="709"/>
        <w:jc w:val="both"/>
        <w:rPr>
          <w:szCs w:val="20"/>
        </w:rPr>
      </w:pPr>
    </w:p>
    <w:p w14:paraId="3AB07DD8" w14:textId="77777777" w:rsidR="00637043" w:rsidRPr="00D016E7" w:rsidRDefault="00637043" w:rsidP="00810360">
      <w:pPr>
        <w:spacing w:line="360" w:lineRule="auto"/>
        <w:ind w:firstLine="709"/>
        <w:jc w:val="both"/>
        <w:rPr>
          <w:szCs w:val="20"/>
        </w:rPr>
      </w:pPr>
    </w:p>
    <w:p w14:paraId="36C1256B" w14:textId="77777777" w:rsidR="00810360" w:rsidRPr="00702CC4" w:rsidRDefault="00810360" w:rsidP="00810360">
      <w:pPr>
        <w:pStyle w:val="SeoPrimria"/>
        <w:tabs>
          <w:tab w:val="left" w:pos="142"/>
        </w:tabs>
        <w:spacing w:after="240" w:line="240" w:lineRule="auto"/>
        <w:rPr>
          <w:b w:val="0"/>
          <w:bCs/>
          <w:caps w:val="0"/>
        </w:rPr>
      </w:pPr>
      <w:r>
        <w:rPr>
          <w:b w:val="0"/>
          <w:bCs/>
          <w:caps w:val="0"/>
        </w:rPr>
        <w:t xml:space="preserve">2.2. </w:t>
      </w:r>
      <w:r w:rsidRPr="00702CC4">
        <w:rPr>
          <w:b w:val="0"/>
          <w:bCs/>
          <w:caps w:val="0"/>
        </w:rPr>
        <w:t>ILUSTRAÇÕES</w:t>
      </w:r>
    </w:p>
    <w:p w14:paraId="2AC54AB8" w14:textId="77777777" w:rsidR="00810360" w:rsidRPr="00D016E7" w:rsidRDefault="00810360" w:rsidP="00810360">
      <w:pPr>
        <w:spacing w:line="360" w:lineRule="auto"/>
        <w:ind w:firstLine="709"/>
        <w:jc w:val="both"/>
        <w:rPr>
          <w:szCs w:val="20"/>
        </w:rPr>
      </w:pPr>
    </w:p>
    <w:p w14:paraId="6DD04E4E" w14:textId="77777777" w:rsidR="00810360" w:rsidRPr="00702CC4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 xml:space="preserve">A NBR </w:t>
      </w:r>
      <w:r>
        <w:rPr>
          <w:rFonts w:cs="Arial"/>
          <w:szCs w:val="20"/>
        </w:rPr>
        <w:t>14724</w:t>
      </w:r>
      <w:r w:rsidRPr="00702CC4">
        <w:rPr>
          <w:rFonts w:cs="Arial"/>
          <w:szCs w:val="20"/>
        </w:rPr>
        <w:t>:20</w:t>
      </w:r>
      <w:r>
        <w:rPr>
          <w:rFonts w:cs="Arial"/>
          <w:szCs w:val="20"/>
        </w:rPr>
        <w:t>24</w:t>
      </w:r>
      <w:r w:rsidRPr="00702CC4">
        <w:rPr>
          <w:rFonts w:cs="Arial"/>
          <w:szCs w:val="20"/>
        </w:rPr>
        <w:t xml:space="preserve"> considera ilustração qualquer tipo de imagem, desenho, esquema, quadro, fluxograma, fotografia, gráfico, mapa, </w:t>
      </w:r>
      <w:proofErr w:type="gramStart"/>
      <w:r w:rsidRPr="00702CC4">
        <w:rPr>
          <w:rFonts w:cs="Arial"/>
          <w:szCs w:val="20"/>
        </w:rPr>
        <w:t>organograma, etc.</w:t>
      </w:r>
      <w:proofErr w:type="gramEnd"/>
    </w:p>
    <w:p w14:paraId="6B5901E4" w14:textId="77777777" w:rsidR="00810360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A seguir algumas orientações básicas para sua apresentação:</w:t>
      </w:r>
    </w:p>
    <w:p w14:paraId="50AA75E6" w14:textId="77777777" w:rsidR="00810360" w:rsidRPr="00702CC4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</w:p>
    <w:p w14:paraId="3679CBF3" w14:textId="77777777" w:rsidR="00810360" w:rsidRPr="00702CC4" w:rsidRDefault="00810360" w:rsidP="00810360">
      <w:pPr>
        <w:spacing w:line="360" w:lineRule="auto"/>
        <w:ind w:left="426" w:hanging="426"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a) devem ser inseridas o mais próximo possível do texto a que se refere;</w:t>
      </w:r>
    </w:p>
    <w:p w14:paraId="7992097B" w14:textId="77777777" w:rsidR="00810360" w:rsidRPr="00702CC4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b) quando houver mais de uma ilustração, a mesma deve ser numerada com algarismos arábicos, de forma sequencial, precedido da palavra que a designa, por exemplo: Figura 1, Gráfico 1, Tabela 1;</w:t>
      </w:r>
    </w:p>
    <w:p w14:paraId="7282BC93" w14:textId="77777777" w:rsidR="00810360" w:rsidRPr="00702CC4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c) após a indicação de designação e indicação numérica, deve ser inserido o título, descrevendo de maneira clara e direta o conteúdo da ilustração de forma que dispense a consulta no texto;</w:t>
      </w:r>
    </w:p>
    <w:p w14:paraId="1C894E36" w14:textId="77777777" w:rsidR="00810360" w:rsidRPr="00702CC4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d) o tamanho da fonte a ser utilizada na identificação da ilustração deve ser igual àquela utilizada no texto (em geral tamanho 12). Conforme exemplificado na Figura 1.</w:t>
      </w:r>
    </w:p>
    <w:p w14:paraId="5A8A3C5E" w14:textId="77777777" w:rsidR="00810360" w:rsidRPr="00702CC4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e) após a ilustração deve ser indicada sua fonte, mesmo naqueles casos em que o autor a elaborou;</w:t>
      </w:r>
    </w:p>
    <w:p w14:paraId="043AB852" w14:textId="77777777" w:rsidR="00810360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 w:rsidRPr="00702CC4">
        <w:rPr>
          <w:rFonts w:cs="Arial"/>
          <w:szCs w:val="20"/>
        </w:rPr>
        <w:t>f) a indicação de fonte deve seguir as mesmas regras de citação, e deve ser inserida na lista das referências utilizadas no trabalho;</w:t>
      </w:r>
    </w:p>
    <w:p w14:paraId="5BBDD0EB" w14:textId="77777777" w:rsidR="00810360" w:rsidRPr="00702CC4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bookmarkStart w:id="0" w:name="_Hlk199439087"/>
      <w:r>
        <w:rPr>
          <w:rFonts w:cs="Arial"/>
          <w:szCs w:val="20"/>
        </w:rPr>
        <w:t>g) Tipo de figura, número de ordem, título, fonte, legenda e notas devem acompanhar as margens da ilustração;</w:t>
      </w:r>
    </w:p>
    <w:bookmarkEnd w:id="0"/>
    <w:p w14:paraId="1C04AAE1" w14:textId="77777777" w:rsidR="00810360" w:rsidRPr="002E49A6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2E49A6">
        <w:rPr>
          <w:rFonts w:cs="Arial"/>
          <w:szCs w:val="20"/>
        </w:rPr>
        <w:t xml:space="preserve"> </w:t>
      </w:r>
    </w:p>
    <w:p w14:paraId="7A1C359A" w14:textId="77777777" w:rsidR="00810360" w:rsidRPr="00702546" w:rsidRDefault="00810360" w:rsidP="00810360">
      <w:pPr>
        <w:pStyle w:val="SeoPrimria"/>
        <w:tabs>
          <w:tab w:val="left" w:pos="142"/>
        </w:tabs>
        <w:spacing w:after="240" w:line="240" w:lineRule="auto"/>
        <w:jc w:val="center"/>
        <w:rPr>
          <w:b w:val="0"/>
          <w:bCs/>
          <w:caps w:val="0"/>
        </w:rPr>
      </w:pPr>
      <w:r w:rsidRPr="00702546">
        <w:rPr>
          <w:b w:val="0"/>
          <w:bCs/>
          <w:caps w:val="0"/>
        </w:rPr>
        <w:t>Figura 1 - Logo da UNIFATEB</w:t>
      </w:r>
    </w:p>
    <w:p w14:paraId="27415A2B" w14:textId="77777777" w:rsidR="00810360" w:rsidRPr="00D016E7" w:rsidRDefault="00810360" w:rsidP="00810360">
      <w:pPr>
        <w:contextualSpacing/>
        <w:jc w:val="center"/>
        <w:rPr>
          <w:szCs w:val="20"/>
        </w:rPr>
      </w:pPr>
      <w:r>
        <w:rPr>
          <w:noProof/>
        </w:rPr>
        <w:drawing>
          <wp:inline distT="0" distB="0" distL="0" distR="0" wp14:anchorId="2CA96A92" wp14:editId="7A6A3289">
            <wp:extent cx="4076700" cy="1798320"/>
            <wp:effectExtent l="19050" t="19050" r="19050" b="11430"/>
            <wp:docPr id="1574939715" name="Imagem 1574939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798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2CFBF7" w14:textId="77777777" w:rsidR="00810360" w:rsidRDefault="00810360" w:rsidP="00810360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</w:p>
    <w:p w14:paraId="05CAEC21" w14:textId="77777777" w:rsidR="00810360" w:rsidRPr="00702546" w:rsidRDefault="00810360" w:rsidP="00810360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                        </w:t>
      </w:r>
      <w:r w:rsidRPr="00702546">
        <w:rPr>
          <w:b w:val="0"/>
          <w:bCs/>
          <w:caps w:val="0"/>
          <w:sz w:val="20"/>
          <w:szCs w:val="20"/>
        </w:rPr>
        <w:t>Fonte: Centro Universitário UNIFATEB (2024).</w:t>
      </w:r>
    </w:p>
    <w:p w14:paraId="54D166B5" w14:textId="77777777" w:rsidR="00810360" w:rsidRDefault="00810360" w:rsidP="00810360">
      <w:pPr>
        <w:spacing w:line="360" w:lineRule="auto"/>
        <w:contextualSpacing/>
      </w:pPr>
    </w:p>
    <w:p w14:paraId="3538E2A8" w14:textId="77777777" w:rsidR="00810360" w:rsidRPr="00702546" w:rsidRDefault="00810360" w:rsidP="00810360">
      <w:pPr>
        <w:pStyle w:val="SeoPrimria"/>
        <w:tabs>
          <w:tab w:val="left" w:pos="142"/>
        </w:tabs>
        <w:spacing w:after="240" w:line="240" w:lineRule="auto"/>
        <w:jc w:val="center"/>
        <w:rPr>
          <w:b w:val="0"/>
          <w:bCs/>
          <w:caps w:val="0"/>
        </w:rPr>
      </w:pPr>
      <w:r>
        <w:rPr>
          <w:b w:val="0"/>
          <w:bCs/>
          <w:caps w:val="0"/>
        </w:rPr>
        <w:t>Gráfico</w:t>
      </w:r>
      <w:r w:rsidRPr="00702546">
        <w:rPr>
          <w:b w:val="0"/>
          <w:bCs/>
          <w:caps w:val="0"/>
        </w:rPr>
        <w:t xml:space="preserve"> 1 </w:t>
      </w:r>
      <w:r>
        <w:rPr>
          <w:b w:val="0"/>
          <w:bCs/>
          <w:caps w:val="0"/>
        </w:rPr>
        <w:t>–</w:t>
      </w:r>
      <w:r w:rsidRPr="00702546">
        <w:rPr>
          <w:b w:val="0"/>
          <w:bCs/>
          <w:caps w:val="0"/>
        </w:rPr>
        <w:t xml:space="preserve"> </w:t>
      </w:r>
      <w:r>
        <w:rPr>
          <w:b w:val="0"/>
          <w:bCs/>
          <w:caps w:val="0"/>
        </w:rPr>
        <w:t>Biblioteca Virtual Unifateb: Consultas por categoria de usuário (2025)</w:t>
      </w:r>
    </w:p>
    <w:p w14:paraId="625C091E" w14:textId="77777777" w:rsidR="00810360" w:rsidRPr="00D016E7" w:rsidRDefault="00810360" w:rsidP="00810360">
      <w:pPr>
        <w:contextualSpacing/>
        <w:jc w:val="center"/>
        <w:rPr>
          <w:szCs w:val="20"/>
        </w:rPr>
      </w:pPr>
      <w:r>
        <w:rPr>
          <w:noProof/>
        </w:rPr>
        <w:drawing>
          <wp:inline distT="0" distB="0" distL="0" distR="0" wp14:anchorId="5721A742" wp14:editId="411A619F">
            <wp:extent cx="5760720" cy="2512060"/>
            <wp:effectExtent l="19050" t="19050" r="11430" b="21590"/>
            <wp:docPr id="180053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31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2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D6B410" w14:textId="77777777" w:rsidR="00810360" w:rsidRDefault="00810360" w:rsidP="00810360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</w:p>
    <w:p w14:paraId="6AC6C6CA" w14:textId="77777777" w:rsidR="00810360" w:rsidRPr="00702546" w:rsidRDefault="00810360" w:rsidP="00810360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   </w:t>
      </w:r>
      <w:r w:rsidRPr="00702546">
        <w:rPr>
          <w:b w:val="0"/>
          <w:bCs/>
          <w:caps w:val="0"/>
          <w:sz w:val="20"/>
          <w:szCs w:val="20"/>
        </w:rPr>
        <w:t>Fonte: Centro Universitário UNIFATEB (202</w:t>
      </w:r>
      <w:r>
        <w:rPr>
          <w:b w:val="0"/>
          <w:bCs/>
          <w:caps w:val="0"/>
          <w:sz w:val="20"/>
          <w:szCs w:val="20"/>
        </w:rPr>
        <w:t>5</w:t>
      </w:r>
      <w:r w:rsidRPr="00702546">
        <w:rPr>
          <w:b w:val="0"/>
          <w:bCs/>
          <w:caps w:val="0"/>
          <w:sz w:val="20"/>
          <w:szCs w:val="20"/>
        </w:rPr>
        <w:t>).</w:t>
      </w:r>
    </w:p>
    <w:p w14:paraId="66C532AF" w14:textId="77777777" w:rsidR="00810360" w:rsidRDefault="00810360" w:rsidP="00810360">
      <w:pPr>
        <w:spacing w:line="360" w:lineRule="auto"/>
        <w:contextualSpacing/>
      </w:pPr>
    </w:p>
    <w:p w14:paraId="363654CB" w14:textId="77777777" w:rsidR="00810360" w:rsidRDefault="00810360" w:rsidP="00810360">
      <w:pPr>
        <w:spacing w:line="360" w:lineRule="auto"/>
        <w:contextualSpacing/>
      </w:pPr>
    </w:p>
    <w:p w14:paraId="5D5FB4D4" w14:textId="77777777" w:rsidR="00810360" w:rsidRDefault="00810360" w:rsidP="00810360">
      <w:pPr>
        <w:spacing w:line="360" w:lineRule="auto"/>
        <w:contextualSpacing/>
      </w:pPr>
    </w:p>
    <w:p w14:paraId="3BA914FD" w14:textId="77777777" w:rsidR="00810360" w:rsidRPr="00702546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h</w:t>
      </w:r>
      <w:r w:rsidRPr="00702546">
        <w:rPr>
          <w:rFonts w:cs="Arial"/>
          <w:szCs w:val="20"/>
        </w:rPr>
        <w:t>) caso seja necessário, pode-se inserir legendas e notas, após a indicação de fonte e</w:t>
      </w:r>
    </w:p>
    <w:p w14:paraId="6096FDEF" w14:textId="77777777" w:rsidR="00810360" w:rsidRPr="00702546" w:rsidRDefault="00810360" w:rsidP="00810360">
      <w:pPr>
        <w:spacing w:line="360" w:lineRule="auto"/>
        <w:ind w:left="426" w:hanging="426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i</w:t>
      </w:r>
      <w:r w:rsidRPr="00702546">
        <w:rPr>
          <w:rFonts w:cs="Arial"/>
          <w:szCs w:val="20"/>
        </w:rPr>
        <w:t>) o tamanho das letras para a fonte, legendas e notas deve ser menor do que aquela utilizada no texto, por exemplo: tamanho 10.</w:t>
      </w:r>
    </w:p>
    <w:p w14:paraId="1B98935E" w14:textId="77777777" w:rsidR="00810360" w:rsidRPr="00D016E7" w:rsidRDefault="00810360" w:rsidP="00810360">
      <w:pPr>
        <w:spacing w:line="360" w:lineRule="auto"/>
        <w:ind w:firstLine="709"/>
        <w:contextualSpacing/>
        <w:jc w:val="both"/>
        <w:rPr>
          <w:szCs w:val="20"/>
          <w:highlight w:val="green"/>
        </w:rPr>
      </w:pPr>
    </w:p>
    <w:p w14:paraId="475A32F2" w14:textId="77777777" w:rsidR="00810360" w:rsidRPr="00702546" w:rsidRDefault="00810360" w:rsidP="00810360">
      <w:pPr>
        <w:pStyle w:val="SeoPrimria"/>
        <w:tabs>
          <w:tab w:val="left" w:pos="142"/>
        </w:tabs>
        <w:spacing w:after="240" w:line="240" w:lineRule="auto"/>
        <w:rPr>
          <w:b w:val="0"/>
          <w:bCs/>
          <w:caps w:val="0"/>
        </w:rPr>
      </w:pPr>
      <w:r>
        <w:rPr>
          <w:b w:val="0"/>
          <w:bCs/>
          <w:caps w:val="0"/>
        </w:rPr>
        <w:t xml:space="preserve">2.3. </w:t>
      </w:r>
      <w:r w:rsidRPr="00702546">
        <w:rPr>
          <w:b w:val="0"/>
          <w:bCs/>
          <w:caps w:val="0"/>
        </w:rPr>
        <w:t>TABELAS</w:t>
      </w:r>
    </w:p>
    <w:p w14:paraId="6A6157C9" w14:textId="77777777" w:rsidR="00810360" w:rsidRPr="00702546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As tabelas são consideradas uma forma não discursiva de apresentar informações nas quais os dados numéricos são as informações centrais.</w:t>
      </w:r>
    </w:p>
    <w:p w14:paraId="3371AD1C" w14:textId="77777777" w:rsidR="00810360" w:rsidRPr="00702546" w:rsidRDefault="00810360" w:rsidP="00810360">
      <w:pPr>
        <w:spacing w:line="360" w:lineRule="auto"/>
        <w:ind w:firstLine="708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Para apresentação das tabelas a Norma de Apresentação Tabular e recomendam que:</w:t>
      </w:r>
    </w:p>
    <w:p w14:paraId="2B0AE503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devem ser inseridas o mais próximo possível do texto a que se refere;</w:t>
      </w:r>
    </w:p>
    <w:p w14:paraId="5C0075C3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quando houver mais de uma tabela, a mesma deve ser numerada com algarismos arábicos, de forma sequencial, precedido da palavra que a designa, por exemplo: Tabela 1;</w:t>
      </w:r>
    </w:p>
    <w:p w14:paraId="18B2933B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após a indicação de designação e indicação numérica, deve ser inserido o título o qual informa de maneira clara e direta a natureza, abrangência, geográfica e temporal dos dados numéricos;</w:t>
      </w:r>
    </w:p>
    <w:p w14:paraId="15C70CA9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o tamanho da fonte a ser utilizada na identificação da tabela deve ser igual àquela utilizada no texto (em geral tamanho 12);</w:t>
      </w:r>
    </w:p>
    <w:p w14:paraId="103D7B26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após a ilustração deve ser indicada sua fonte, mesmo naqueles casos em que o autor a elaborou;</w:t>
      </w:r>
    </w:p>
    <w:p w14:paraId="21AA2CC9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a indicação de fonte deve seguir as mesmas regras de citação e deve ser inserida na lista das referências utilizadas no trabalho;</w:t>
      </w:r>
    </w:p>
    <w:p w14:paraId="1884D58B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caso seja necessário, pode-se inserir legendas e notas, após a indicação de fonte;</w:t>
      </w:r>
    </w:p>
    <w:p w14:paraId="3B00E3A7" w14:textId="77777777" w:rsidR="00810360" w:rsidRPr="00702546" w:rsidRDefault="00810360" w:rsidP="00810360">
      <w:pPr>
        <w:widowControl/>
        <w:numPr>
          <w:ilvl w:val="0"/>
          <w:numId w:val="7"/>
        </w:numPr>
        <w:spacing w:line="360" w:lineRule="auto"/>
        <w:ind w:left="284" w:hanging="284"/>
        <w:jc w:val="both"/>
        <w:rPr>
          <w:rFonts w:cs="Arial"/>
          <w:szCs w:val="20"/>
        </w:rPr>
      </w:pPr>
      <w:r w:rsidRPr="00702546">
        <w:rPr>
          <w:rFonts w:cs="Arial"/>
          <w:szCs w:val="20"/>
        </w:rPr>
        <w:t>o tamanho das letras para a fonte, legendas e notas deve ser menor do que aquela utilizada no texto, por exemplo: tamanho 10. As tabelas não possuem as linhas laterais para a sua delimitação.</w:t>
      </w:r>
    </w:p>
    <w:p w14:paraId="2C2A5350" w14:textId="77777777" w:rsidR="00810360" w:rsidRDefault="00810360" w:rsidP="00810360">
      <w:pPr>
        <w:ind w:firstLine="709"/>
        <w:jc w:val="both"/>
        <w:rPr>
          <w:b/>
          <w:szCs w:val="20"/>
        </w:rPr>
      </w:pPr>
    </w:p>
    <w:p w14:paraId="6ECAEF23" w14:textId="77777777" w:rsidR="00810360" w:rsidRDefault="00810360" w:rsidP="00810360">
      <w:pPr>
        <w:ind w:firstLine="709"/>
        <w:jc w:val="both"/>
        <w:rPr>
          <w:b/>
          <w:szCs w:val="20"/>
        </w:rPr>
      </w:pPr>
    </w:p>
    <w:p w14:paraId="7A451210" w14:textId="77777777" w:rsidR="00810360" w:rsidRDefault="00810360" w:rsidP="00810360">
      <w:pPr>
        <w:ind w:firstLine="709"/>
        <w:jc w:val="both"/>
        <w:rPr>
          <w:b/>
          <w:szCs w:val="20"/>
        </w:rPr>
      </w:pPr>
    </w:p>
    <w:p w14:paraId="46D2F5DC" w14:textId="77777777" w:rsidR="00810360" w:rsidRPr="00702546" w:rsidRDefault="00810360" w:rsidP="00810360">
      <w:pPr>
        <w:pStyle w:val="SeoPrimria"/>
        <w:tabs>
          <w:tab w:val="left" w:pos="142"/>
        </w:tabs>
        <w:spacing w:after="240" w:line="240" w:lineRule="auto"/>
        <w:rPr>
          <w:b w:val="0"/>
          <w:bCs/>
          <w:caps w:val="0"/>
        </w:rPr>
      </w:pPr>
      <w:r w:rsidRPr="00702546">
        <w:rPr>
          <w:b w:val="0"/>
          <w:bCs/>
          <w:caps w:val="0"/>
        </w:rPr>
        <w:t>Tabela 1 - Faixa etária dos alunos da instituição XXX no ano de 2020</w:t>
      </w:r>
    </w:p>
    <w:tbl>
      <w:tblPr>
        <w:tblStyle w:val="Tabelacomgrade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843"/>
      </w:tblGrid>
      <w:tr w:rsidR="00810360" w14:paraId="3BE9CD06" w14:textId="77777777" w:rsidTr="00CE462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2ED11D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b/>
                <w:bCs/>
                <w:kern w:val="24"/>
              </w:rPr>
              <w:t>Faixa etária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19175B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b/>
                <w:bCs/>
                <w:kern w:val="24"/>
              </w:rPr>
              <w:t>Frequência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A1E562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b/>
                <w:bCs/>
                <w:kern w:val="24"/>
              </w:rPr>
              <w:t>Percentual</w:t>
            </w:r>
          </w:p>
        </w:tc>
      </w:tr>
      <w:tr w:rsidR="00810360" w14:paraId="21E5EFAB" w14:textId="77777777" w:rsidTr="00CE4628">
        <w:tc>
          <w:tcPr>
            <w:tcW w:w="2835" w:type="dxa"/>
            <w:tcBorders>
              <w:top w:val="single" w:sz="4" w:space="0" w:color="auto"/>
            </w:tcBorders>
          </w:tcPr>
          <w:p w14:paraId="136B32BA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20 anos, ou menos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285D15B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BD43FC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0</w:t>
            </w:r>
          </w:p>
        </w:tc>
      </w:tr>
      <w:tr w:rsidR="00810360" w14:paraId="36AFA847" w14:textId="77777777" w:rsidTr="00CE4628">
        <w:tc>
          <w:tcPr>
            <w:tcW w:w="2835" w:type="dxa"/>
          </w:tcPr>
          <w:p w14:paraId="0D2833CA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Entre 21 e 30 anos</w:t>
            </w:r>
          </w:p>
        </w:tc>
        <w:tc>
          <w:tcPr>
            <w:tcW w:w="1843" w:type="dxa"/>
          </w:tcPr>
          <w:p w14:paraId="5A57767E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17</w:t>
            </w:r>
          </w:p>
        </w:tc>
        <w:tc>
          <w:tcPr>
            <w:tcW w:w="1843" w:type="dxa"/>
          </w:tcPr>
          <w:p w14:paraId="68699CC2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27,42%</w:t>
            </w:r>
          </w:p>
        </w:tc>
      </w:tr>
      <w:tr w:rsidR="00810360" w14:paraId="3A6B716C" w14:textId="77777777" w:rsidTr="00CE4628">
        <w:tc>
          <w:tcPr>
            <w:tcW w:w="2835" w:type="dxa"/>
          </w:tcPr>
          <w:p w14:paraId="0BD7718E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Entre 31 e 40 anos</w:t>
            </w:r>
          </w:p>
        </w:tc>
        <w:tc>
          <w:tcPr>
            <w:tcW w:w="1843" w:type="dxa"/>
          </w:tcPr>
          <w:p w14:paraId="632C0C2E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27</w:t>
            </w:r>
          </w:p>
        </w:tc>
        <w:tc>
          <w:tcPr>
            <w:tcW w:w="1843" w:type="dxa"/>
          </w:tcPr>
          <w:p w14:paraId="2BDC385F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43,55%</w:t>
            </w:r>
          </w:p>
        </w:tc>
      </w:tr>
      <w:tr w:rsidR="00810360" w14:paraId="03721A4F" w14:textId="77777777" w:rsidTr="00CE4628">
        <w:tc>
          <w:tcPr>
            <w:tcW w:w="2835" w:type="dxa"/>
            <w:tcBorders>
              <w:bottom w:val="single" w:sz="4" w:space="0" w:color="auto"/>
            </w:tcBorders>
          </w:tcPr>
          <w:p w14:paraId="46EB1F11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41 anos, ou mais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13990E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E38BAD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29,03%</w:t>
            </w:r>
          </w:p>
        </w:tc>
      </w:tr>
      <w:tr w:rsidR="00810360" w14:paraId="7AE1E8CF" w14:textId="77777777" w:rsidTr="00CE4628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67ED7D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0EB55D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50B2A2" w14:textId="77777777" w:rsidR="00810360" w:rsidRPr="004047A7" w:rsidRDefault="00810360" w:rsidP="00CE4628">
            <w:pPr>
              <w:jc w:val="center"/>
              <w:rPr>
                <w:rFonts w:cs="Arial"/>
              </w:rPr>
            </w:pPr>
            <w:r w:rsidRPr="004047A7">
              <w:rPr>
                <w:rFonts w:eastAsia="Verdana" w:cs="Arial"/>
                <w:kern w:val="24"/>
              </w:rPr>
              <w:t>100%</w:t>
            </w:r>
          </w:p>
        </w:tc>
      </w:tr>
    </w:tbl>
    <w:p w14:paraId="47AD45FC" w14:textId="77777777" w:rsidR="00810360" w:rsidRDefault="00810360" w:rsidP="00810360">
      <w:pPr>
        <w:jc w:val="center"/>
      </w:pPr>
    </w:p>
    <w:p w14:paraId="5D62A6E4" w14:textId="77777777" w:rsidR="00810360" w:rsidRDefault="00810360" w:rsidP="00810360">
      <w:pPr>
        <w:pStyle w:val="SeoPrimria"/>
        <w:tabs>
          <w:tab w:val="left" w:pos="142"/>
        </w:tabs>
        <w:spacing w:after="0" w:line="240" w:lineRule="auto"/>
        <w:rPr>
          <w:b w:val="0"/>
          <w:bCs/>
          <w:caps w:val="0"/>
          <w:sz w:val="20"/>
          <w:szCs w:val="20"/>
        </w:rPr>
      </w:pPr>
      <w:r w:rsidRPr="004047A7">
        <w:rPr>
          <w:b w:val="0"/>
          <w:bCs/>
          <w:caps w:val="0"/>
          <w:sz w:val="20"/>
          <w:szCs w:val="20"/>
        </w:rPr>
        <w:t>Fonte: Elaborado pelos autores (2024).</w:t>
      </w:r>
    </w:p>
    <w:p w14:paraId="2B910D95" w14:textId="77777777" w:rsidR="00517E25" w:rsidRDefault="00517E25" w:rsidP="00E8031C">
      <w:pPr>
        <w:pStyle w:val="Pargrafo"/>
        <w:rPr>
          <w:lang w:val="en-US"/>
        </w:rPr>
      </w:pPr>
    </w:p>
    <w:p w14:paraId="76C2C805" w14:textId="1FD888BC" w:rsidR="00517E25" w:rsidRDefault="00517E25" w:rsidP="00517E25">
      <w:pPr>
        <w:pStyle w:val="SeoPrimria"/>
      </w:pPr>
      <w:r w:rsidRPr="00637043">
        <w:t>3</w:t>
      </w:r>
      <w:r w:rsidR="00637043">
        <w:t>.</w:t>
      </w:r>
      <w:r w:rsidRPr="00637043">
        <w:t xml:space="preserve"> </w:t>
      </w:r>
      <w:r w:rsidR="00637043" w:rsidRPr="00637043">
        <w:t>ANÁLISE DOS DADOS E D</w:t>
      </w:r>
      <w:r w:rsidR="00637043">
        <w:t>ISCUSSÃO</w:t>
      </w:r>
    </w:p>
    <w:p w14:paraId="77CE4122" w14:textId="380C4CB2" w:rsidR="002A55DA" w:rsidRPr="00FD0239" w:rsidRDefault="002A55DA" w:rsidP="002A55DA">
      <w:pPr>
        <w:spacing w:line="360" w:lineRule="auto"/>
        <w:ind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Esta seção deve conter os seguintes elementos:</w:t>
      </w:r>
    </w:p>
    <w:p w14:paraId="57BF9092" w14:textId="77777777" w:rsidR="00637043" w:rsidRDefault="00637043" w:rsidP="00637043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a) Apresentação estatística, respostas de entrevistas, resultados de experimentos ou documentos analisados – utilizando tabelas, gráficos ou imagens;</w:t>
      </w:r>
    </w:p>
    <w:p w14:paraId="6B1A12D1" w14:textId="77777777" w:rsidR="00637043" w:rsidRDefault="00637043" w:rsidP="00637043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b) Agrupar os dados de acordo com a ordem de seus objetivos específicos, para manter o texto coeso;</w:t>
      </w:r>
    </w:p>
    <w:p w14:paraId="6250DDB3" w14:textId="77777777" w:rsidR="00637043" w:rsidRDefault="00637043" w:rsidP="00637043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c</w:t>
      </w:r>
      <w:r w:rsidRPr="00702CC4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Interpretação dos dados: Explicação das causas, relações e consequências dos achados</w:t>
      </w:r>
      <w:r w:rsidRPr="00702CC4">
        <w:rPr>
          <w:rFonts w:cs="Arial"/>
          <w:szCs w:val="20"/>
        </w:rPr>
        <w:t>;</w:t>
      </w:r>
    </w:p>
    <w:p w14:paraId="53560CF2" w14:textId="77777777" w:rsidR="00637043" w:rsidRDefault="00637043" w:rsidP="00637043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d) Confronto com a literatura: Comparar os dados com o referencial teórico utilizado no início do TCC;</w:t>
      </w:r>
    </w:p>
    <w:p w14:paraId="273B6F7D" w14:textId="77777777" w:rsidR="00637043" w:rsidRDefault="00637043" w:rsidP="00637043">
      <w:pPr>
        <w:spacing w:line="360" w:lineRule="auto"/>
        <w:ind w:left="284" w:hanging="284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e) Justificativa de resultados atípicos: Explicação de possíveis dados inesperados, divergentes ou inconclusivos;</w:t>
      </w:r>
    </w:p>
    <w:p w14:paraId="3CD028D3" w14:textId="77777777" w:rsidR="00E8031C" w:rsidRPr="00637043" w:rsidRDefault="00E8031C" w:rsidP="00E8031C">
      <w:pPr>
        <w:pStyle w:val="Pargrafo"/>
      </w:pPr>
    </w:p>
    <w:p w14:paraId="18BAFA93" w14:textId="39628512" w:rsidR="00CD3604" w:rsidRPr="00637043" w:rsidRDefault="00517E25" w:rsidP="00CD3604">
      <w:pPr>
        <w:pStyle w:val="SeoPrimria"/>
      </w:pPr>
      <w:r w:rsidRPr="00637043">
        <w:t>4</w:t>
      </w:r>
      <w:r w:rsidR="00637043" w:rsidRPr="00637043">
        <w:t>.</w:t>
      </w:r>
      <w:r w:rsidR="00A83F3F" w:rsidRPr="00637043">
        <w:t xml:space="preserve"> </w:t>
      </w:r>
      <w:r w:rsidR="00637043" w:rsidRPr="00637043">
        <w:t>CONSIDERAÇÕES FINAIS</w:t>
      </w:r>
    </w:p>
    <w:p w14:paraId="172DF0FE" w14:textId="77777777" w:rsidR="00637043" w:rsidRPr="00FD0239" w:rsidRDefault="00637043" w:rsidP="00637043">
      <w:pPr>
        <w:spacing w:line="360" w:lineRule="auto"/>
        <w:ind w:firstLine="708"/>
        <w:jc w:val="both"/>
        <w:rPr>
          <w:rFonts w:cs="Arial"/>
          <w:szCs w:val="20"/>
        </w:rPr>
      </w:pPr>
      <w:r w:rsidRPr="00FD0239">
        <w:rPr>
          <w:rFonts w:cs="Arial"/>
          <w:szCs w:val="20"/>
        </w:rPr>
        <w:t xml:space="preserve">É o local onde as ideias possuem um desfecho ou são levadas para uma nova problemática. Esta parte do trabalho pretende apresentar as principais conclusões, destacando o progresso e as aplicações que a pesquisa ou experiência propicia. </w:t>
      </w:r>
    </w:p>
    <w:p w14:paraId="58830129" w14:textId="77777777" w:rsidR="00637043" w:rsidRDefault="00637043" w:rsidP="00637043">
      <w:pPr>
        <w:spacing w:line="360" w:lineRule="auto"/>
        <w:ind w:firstLine="708"/>
        <w:jc w:val="both"/>
        <w:rPr>
          <w:rFonts w:cs="Arial"/>
          <w:szCs w:val="20"/>
        </w:rPr>
      </w:pPr>
      <w:r w:rsidRPr="00FD0239">
        <w:rPr>
          <w:rFonts w:cs="Arial"/>
          <w:szCs w:val="20"/>
        </w:rPr>
        <w:t>A escrita das considerações finais deve expressar a relação entre os objetivos do trabalho e os resultados encontrados. Pode ser iniciada com o que foi aprendido.</w:t>
      </w:r>
    </w:p>
    <w:p w14:paraId="34D06746" w14:textId="77777777" w:rsidR="00637043" w:rsidRPr="00FD0239" w:rsidRDefault="00637043" w:rsidP="00637043">
      <w:pPr>
        <w:spacing w:line="360" w:lineRule="auto"/>
        <w:ind w:firstLine="708"/>
        <w:jc w:val="both"/>
        <w:rPr>
          <w:rFonts w:cs="Arial"/>
          <w:szCs w:val="20"/>
        </w:rPr>
      </w:pPr>
      <w:r w:rsidRPr="00FD0239">
        <w:rPr>
          <w:rFonts w:cs="Arial"/>
          <w:szCs w:val="20"/>
        </w:rPr>
        <w:t xml:space="preserve">Deve ser exposto de forma muito resumida e pontual as ideias principais e as contribuições que o trabalho proporcionou para a área de estudos. </w:t>
      </w:r>
    </w:p>
    <w:p w14:paraId="1C4C4872" w14:textId="3A16B90E" w:rsidR="00CD3604" w:rsidRDefault="00637043" w:rsidP="00637043">
      <w:pPr>
        <w:pStyle w:val="Pargrafo"/>
        <w:rPr>
          <w:rFonts w:cs="Arial"/>
          <w:szCs w:val="20"/>
        </w:rPr>
      </w:pPr>
      <w:r w:rsidRPr="00FD0239">
        <w:rPr>
          <w:rFonts w:cs="Arial"/>
          <w:szCs w:val="20"/>
        </w:rPr>
        <w:t>Nas Considerações Finais podem ser colocadas também as limitações do estudo com relação ao problema, sugestões de modificações no método para futuros estudos. Deve, portanto, abster-se do uso de citações. Destinando-se a demonstrar se as hipóteses foram confirmadas, quando houver, a responder às perguntas feitas no início do trabalho e a esclarecer se os objetivos fixados na introdução foram atingidos.</w:t>
      </w:r>
    </w:p>
    <w:p w14:paraId="36B50FA5" w14:textId="77777777" w:rsidR="00637043" w:rsidRPr="00637043" w:rsidRDefault="00637043" w:rsidP="00637043">
      <w:pPr>
        <w:pStyle w:val="Pargrafo"/>
      </w:pPr>
    </w:p>
    <w:p w14:paraId="3583EE0B" w14:textId="30345017" w:rsidR="0050621E" w:rsidRPr="00CF2212" w:rsidRDefault="00637043" w:rsidP="00E8031C">
      <w:pPr>
        <w:pStyle w:val="TtuloPrePs"/>
        <w:jc w:val="left"/>
      </w:pPr>
      <w:r w:rsidRPr="00CF2212">
        <w:t xml:space="preserve">5. </w:t>
      </w:r>
      <w:r w:rsidR="0050621E" w:rsidRPr="00CF2212">
        <w:t>REFERÊNCIAS</w:t>
      </w:r>
    </w:p>
    <w:p w14:paraId="171C3AF0" w14:textId="77777777" w:rsidR="00637043" w:rsidRDefault="00637043" w:rsidP="00637043">
      <w:pPr>
        <w:jc w:val="center"/>
        <w:rPr>
          <w:b/>
          <w:bCs/>
          <w:color w:val="FF0000"/>
        </w:rPr>
      </w:pPr>
      <w:r w:rsidRPr="002E745A">
        <w:rPr>
          <w:b/>
          <w:bCs/>
          <w:color w:val="FF0000"/>
        </w:rPr>
        <w:t>EM ORDEM ALFABÉTICA</w:t>
      </w:r>
    </w:p>
    <w:p w14:paraId="5C984A33" w14:textId="77777777" w:rsidR="00637043" w:rsidRPr="002E745A" w:rsidRDefault="00637043" w:rsidP="00637043">
      <w:pPr>
        <w:jc w:val="center"/>
        <w:rPr>
          <w:b/>
          <w:bCs/>
          <w:color w:val="FF0000"/>
        </w:rPr>
      </w:pPr>
    </w:p>
    <w:p w14:paraId="35F51B11" w14:textId="77777777" w:rsidR="00637043" w:rsidRPr="00CF2212" w:rsidRDefault="00637043" w:rsidP="00637043"/>
    <w:p w14:paraId="214FF16B" w14:textId="77777777" w:rsidR="0050621E" w:rsidRDefault="0050621E">
      <w:pPr>
        <w:pStyle w:val="Referncias"/>
      </w:pPr>
      <w:r w:rsidRPr="00CF2212">
        <w:t xml:space="preserve">ANDRADE, D. C.  </w:t>
      </w:r>
      <w:r>
        <w:t xml:space="preserve">Bibliotecas universitárias de ciências humanas e sociais.  </w:t>
      </w:r>
      <w:r w:rsidRPr="008674E8">
        <w:rPr>
          <w:rStyle w:val="EstiloRefernciasItlicoChar"/>
          <w:b/>
          <w:i w:val="0"/>
        </w:rPr>
        <w:t>R. Esc. Bibliotecon.</w:t>
      </w:r>
      <w:r>
        <w:rPr>
          <w:rStyle w:val="EstiloRefernciasItlicoChar"/>
        </w:rPr>
        <w:t xml:space="preserve"> UFMG</w:t>
      </w:r>
      <w:r>
        <w:t>, v. 13, n. 1, p. 91-107, mar. 1984.</w:t>
      </w:r>
    </w:p>
    <w:p w14:paraId="12ED4C0C" w14:textId="77777777" w:rsidR="0050621E" w:rsidRDefault="0050621E">
      <w:pPr>
        <w:pStyle w:val="Referncias"/>
      </w:pPr>
      <w:r>
        <w:t xml:space="preserve">BOTELHO, T. M. G. de. Inovação e pesquisa em biblioteconomia e Ciência da Informação. In: CONGRESSO BRASILEIRO DE BIBLIOTECONOMIA E DOCUMENTAÇÃO, 10., 1979, Curitiba.  </w:t>
      </w:r>
      <w:r w:rsidRPr="008674E8">
        <w:rPr>
          <w:rStyle w:val="EstiloRefernciasItlicoChar"/>
          <w:b/>
          <w:i w:val="0"/>
        </w:rPr>
        <w:t>Anais...</w:t>
      </w:r>
      <w:r>
        <w:t xml:space="preserve"> Curitiba: Associação Bibliotecária do Paraná, 1980. v. 1, p. 216-25.</w:t>
      </w:r>
    </w:p>
    <w:p w14:paraId="348B2859" w14:textId="77777777" w:rsidR="0050621E" w:rsidRDefault="0050621E">
      <w:pPr>
        <w:pStyle w:val="Referncias"/>
      </w:pPr>
      <w:r>
        <w:t xml:space="preserve">CERVO, A. L.; BERVIAN, P. A. </w:t>
      </w:r>
      <w:r w:rsidRPr="008674E8">
        <w:rPr>
          <w:rStyle w:val="EstiloRefernciasItlicoChar"/>
          <w:b/>
          <w:i w:val="0"/>
        </w:rPr>
        <w:t>Metodologia científica</w:t>
      </w:r>
      <w:r>
        <w:t>. São Paulo: McGraw. Hill do Brasil, 1976.</w:t>
      </w:r>
    </w:p>
    <w:p w14:paraId="5997BCD1" w14:textId="77777777" w:rsidR="0050621E" w:rsidRDefault="0050621E">
      <w:pPr>
        <w:pStyle w:val="Referncias"/>
      </w:pPr>
      <w:r>
        <w:t xml:space="preserve">FERREIRA, L. S. </w:t>
      </w:r>
      <w:r w:rsidRPr="008674E8">
        <w:rPr>
          <w:rStyle w:val="EstiloRefernciasItlicoChar"/>
          <w:b/>
          <w:i w:val="0"/>
        </w:rPr>
        <w:t>Bibliotecas universitárias brasileiras</w:t>
      </w:r>
      <w:r>
        <w:t>: análise de estruturas centralizadas e descentralizadas. São Paulo: Pioneira, 1980.</w:t>
      </w:r>
    </w:p>
    <w:p w14:paraId="2D3379A4" w14:textId="77777777" w:rsidR="0050621E" w:rsidRDefault="0050621E">
      <w:pPr>
        <w:pStyle w:val="Referncias"/>
        <w:rPr>
          <w:lang w:val="en-US"/>
        </w:rPr>
      </w:pPr>
      <w:r>
        <w:t xml:space="preserve">FINI, M. B. Motivação e clima organizacional. </w:t>
      </w:r>
      <w:r w:rsidRPr="008674E8">
        <w:rPr>
          <w:rStyle w:val="EstiloRefernciasItlicoChar"/>
          <w:b/>
          <w:i w:val="0"/>
          <w:lang w:val="en-US"/>
        </w:rPr>
        <w:t>Rel. Hum</w:t>
      </w:r>
      <w:r>
        <w:rPr>
          <w:lang w:val="en-US"/>
        </w:rPr>
        <w:t>., n. 10, p. 15-18, set. 1990.</w:t>
      </w:r>
    </w:p>
    <w:p w14:paraId="2ACE48A5" w14:textId="77777777" w:rsidR="0050621E" w:rsidRDefault="0050621E">
      <w:pPr>
        <w:pStyle w:val="Referncias"/>
      </w:pPr>
      <w:r>
        <w:t xml:space="preserve">KUNSCH, M. M. K. </w:t>
      </w:r>
      <w:r w:rsidRPr="008674E8">
        <w:rPr>
          <w:rStyle w:val="EstiloRefernciasItlicoChar"/>
          <w:b/>
          <w:i w:val="0"/>
        </w:rPr>
        <w:t>Universidade e comunicação na edificação da sociedade</w:t>
      </w:r>
      <w:r>
        <w:t>. São Paulo: Loyola, 1992.</w:t>
      </w:r>
    </w:p>
    <w:p w14:paraId="46C5A108" w14:textId="77777777" w:rsidR="006134D3" w:rsidRDefault="0050621E" w:rsidP="00AB1B99">
      <w:pPr>
        <w:pStyle w:val="Referncias"/>
      </w:pPr>
      <w:r>
        <w:t xml:space="preserve">MACEDO, N. D. de. </w:t>
      </w:r>
      <w:r w:rsidRPr="008674E8">
        <w:rPr>
          <w:rStyle w:val="EstiloRefernciasItlicoChar"/>
          <w:b/>
          <w:i w:val="0"/>
        </w:rPr>
        <w:t>A biblioteca universitária</w:t>
      </w:r>
      <w:r>
        <w:t>: o estudante e o trabalho de pesquisa. 1980. Tese (Doutorado) - Faculdade de Letras e Ciências Humanas, Universidade de São Paulo, São Paulo.</w:t>
      </w:r>
    </w:p>
    <w:sectPr w:rsidR="006134D3" w:rsidSect="00E8031C">
      <w:headerReference w:type="default" r:id="rId12"/>
      <w:pgSz w:w="11907" w:h="16840" w:code="9"/>
      <w:pgMar w:top="1701" w:right="1134" w:bottom="1134" w:left="1701" w:header="1134" w:footer="284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722A" w14:textId="77777777" w:rsidR="00DB2415" w:rsidRDefault="00DB2415">
      <w:r>
        <w:separator/>
      </w:r>
    </w:p>
  </w:endnote>
  <w:endnote w:type="continuationSeparator" w:id="0">
    <w:p w14:paraId="4BDFC701" w14:textId="77777777" w:rsidR="00DB2415" w:rsidRDefault="00DB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6A32" w14:textId="77777777" w:rsidR="00DB2415" w:rsidRDefault="00DB2415">
      <w:pPr>
        <w:spacing w:after="120"/>
      </w:pPr>
      <w:r>
        <w:t>_____________</w:t>
      </w:r>
    </w:p>
  </w:footnote>
  <w:footnote w:type="continuationSeparator" w:id="0">
    <w:p w14:paraId="063337B2" w14:textId="77777777" w:rsidR="00DB2415" w:rsidRDefault="00DB2415">
      <w:r>
        <w:continuationSeparator/>
      </w:r>
    </w:p>
  </w:footnote>
  <w:footnote w:type="continuationNotice" w:id="1">
    <w:p w14:paraId="0762E666" w14:textId="77777777" w:rsidR="00DB2415" w:rsidRDefault="00DB2415"/>
  </w:footnote>
  <w:footnote w:id="2">
    <w:p w14:paraId="3639F649" w14:textId="77777777" w:rsidR="00810360" w:rsidRDefault="00810360" w:rsidP="00810360">
      <w:pPr>
        <w:pStyle w:val="Textodenotaderodap"/>
      </w:pPr>
      <w:r>
        <w:rPr>
          <w:rStyle w:val="Refdenotaderodap"/>
        </w:rPr>
        <w:footnoteRef/>
      </w:r>
      <w:r>
        <w:t xml:space="preserve"> Texto extraído do livro “Normas e padrões para teses, dissertações e monografias”, para fins de exemplificação dos estilos criados no presente modelo.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59E0" w14:textId="568DAA35" w:rsidR="00B632BB" w:rsidRDefault="00B632BB" w:rsidP="00CF2212">
    <w:pPr>
      <w:tabs>
        <w:tab w:val="left" w:pos="810"/>
      </w:tabs>
      <w:ind w:right="360"/>
      <w:rPr>
        <w:noProof/>
      </w:rPr>
    </w:pPr>
    <w:r>
      <w:rPr>
        <w:noProof/>
      </w:rPr>
      <w:drawing>
        <wp:anchor distT="0" distB="0" distL="114300" distR="114300" simplePos="0" relativeHeight="251668992" behindDoc="1" locked="0" layoutInCell="1" allowOverlap="1" wp14:anchorId="7C3D8F65" wp14:editId="2C4BEC62">
          <wp:simplePos x="0" y="0"/>
          <wp:positionH relativeFrom="page">
            <wp:posOffset>-209550</wp:posOffset>
          </wp:positionH>
          <wp:positionV relativeFrom="paragraph">
            <wp:posOffset>-720090</wp:posOffset>
          </wp:positionV>
          <wp:extent cx="7753350" cy="2428875"/>
          <wp:effectExtent l="0" t="0" r="0" b="9525"/>
          <wp:wrapNone/>
          <wp:docPr id="16352178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2428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A4CD79" w14:textId="77777777" w:rsidR="00B632BB" w:rsidRDefault="00B632BB" w:rsidP="00CF2212">
    <w:pPr>
      <w:tabs>
        <w:tab w:val="left" w:pos="810"/>
      </w:tabs>
      <w:ind w:right="360"/>
      <w:rPr>
        <w:noProof/>
      </w:rPr>
    </w:pPr>
  </w:p>
  <w:p w14:paraId="75C69DB5" w14:textId="1F27D7C7" w:rsidR="00B632BB" w:rsidRDefault="00B632BB" w:rsidP="00CF2212">
    <w:pPr>
      <w:tabs>
        <w:tab w:val="left" w:pos="810"/>
      </w:tabs>
      <w:ind w:right="360"/>
    </w:pPr>
  </w:p>
  <w:p w14:paraId="27A9D9D3" w14:textId="77777777" w:rsidR="00B632BB" w:rsidRDefault="00B632BB" w:rsidP="00CF2212">
    <w:pPr>
      <w:tabs>
        <w:tab w:val="left" w:pos="810"/>
      </w:tabs>
      <w:ind w:right="360"/>
    </w:pPr>
  </w:p>
  <w:p w14:paraId="013AF3E5" w14:textId="77777777" w:rsidR="00B632BB" w:rsidRDefault="00B632BB" w:rsidP="00CF2212">
    <w:pPr>
      <w:tabs>
        <w:tab w:val="left" w:pos="810"/>
      </w:tabs>
      <w:ind w:right="360"/>
    </w:pPr>
  </w:p>
  <w:p w14:paraId="3E15A138" w14:textId="77777777" w:rsidR="00B632BB" w:rsidRDefault="00B632BB" w:rsidP="00CF2212">
    <w:pPr>
      <w:tabs>
        <w:tab w:val="left" w:pos="810"/>
      </w:tabs>
      <w:ind w:right="360"/>
    </w:pPr>
  </w:p>
  <w:p w14:paraId="6E705066" w14:textId="77777777" w:rsidR="00B632BB" w:rsidRDefault="00B632BB" w:rsidP="00CF2212">
    <w:pPr>
      <w:tabs>
        <w:tab w:val="left" w:pos="810"/>
      </w:tabs>
      <w:ind w:right="360"/>
    </w:pPr>
  </w:p>
  <w:p w14:paraId="779D544A" w14:textId="77777777" w:rsidR="00B632BB" w:rsidRDefault="00B632BB" w:rsidP="00CF2212">
    <w:pPr>
      <w:tabs>
        <w:tab w:val="left" w:pos="810"/>
      </w:tabs>
      <w:ind w:right="360"/>
    </w:pPr>
  </w:p>
  <w:p w14:paraId="4474C4C6" w14:textId="77777777" w:rsidR="00B632BB" w:rsidRDefault="00B632BB" w:rsidP="00CF2212">
    <w:pPr>
      <w:tabs>
        <w:tab w:val="left" w:pos="810"/>
      </w:tabs>
      <w:ind w:right="360"/>
    </w:pPr>
  </w:p>
  <w:p w14:paraId="6E9A6D22" w14:textId="69B79FA7" w:rsidR="005E2BCC" w:rsidRDefault="005E2BCC" w:rsidP="00CF2212">
    <w:pPr>
      <w:tabs>
        <w:tab w:val="left" w:pos="810"/>
      </w:tabs>
      <w:ind w:right="360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6315" w14:textId="50AFCA68" w:rsidR="00CF2212" w:rsidRDefault="00CF2212" w:rsidP="00CF2212">
    <w:pPr>
      <w:tabs>
        <w:tab w:val="left" w:pos="5655"/>
      </w:tabs>
      <w:ind w:right="360"/>
      <w:rPr>
        <w:noProof/>
      </w:rPr>
    </w:pPr>
    <w:r>
      <w:rPr>
        <w:noProof/>
      </w:rPr>
      <mc:AlternateContent>
        <mc:Choice Requires="wpc">
          <w:drawing>
            <wp:anchor distT="0" distB="0" distL="114300" distR="114300" simplePos="0" relativeHeight="251666944" behindDoc="0" locked="0" layoutInCell="0" allowOverlap="1" wp14:anchorId="67C52910" wp14:editId="11C54240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337566075" name="Tela 3375660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F9536F" id="Tela 337566075" o:spid="_x0000_s1026" editas="canvas" style="position:absolute;margin-left:58.9pt;margin-top:572.25pt;width:355.3pt;height:3in;z-index:251666944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UFXUOOIAAAANAQAADwAAAAAAAAAA&#10;AAAAAABuAwAAZHJzL2Rvd25yZXYueG1sUEsFBgAAAAAEAAQA8wAAAH0E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42C8" w14:textId="77777777" w:rsidR="0050621E" w:rsidRDefault="0050621E">
    <w:pPr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B7B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042CEBD2" w14:textId="77777777" w:rsidR="0050621E" w:rsidRDefault="003B2ED1">
    <w:pPr>
      <w:ind w:right="360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0" allowOverlap="1" wp14:anchorId="1BEEA0D8" wp14:editId="2C9D341E">
              <wp:simplePos x="0" y="0"/>
              <wp:positionH relativeFrom="column">
                <wp:posOffset>748030</wp:posOffset>
              </wp:positionH>
              <wp:positionV relativeFrom="paragraph">
                <wp:posOffset>7267575</wp:posOffset>
              </wp:positionV>
              <wp:extent cx="4512310" cy="27432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36F2EC" id="Tela 3" o:spid="_x0000_s1026" editas="canvas" style="position:absolute;margin-left:58.9pt;margin-top:572.25pt;width:355.3pt;height:3in;z-index:251658240" coordsize="45123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UFXUOOIAAAANAQAADwAAAAAAAAAA&#10;AAAAAABuAwAAZHJzL2Rvd25yZXYueG1sUEsFBgAAAAAEAAQA8wAAAH0E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123;height:27432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6.75pt;height:6.75pt" o:bullet="t">
        <v:imagedata r:id="rId1" o:title=""/>
      </v:shape>
    </w:pict>
  </w:numPicBullet>
  <w:abstractNum w:abstractNumId="0" w15:restartNumberingAfterBreak="0">
    <w:nsid w:val="0E1E4DFB"/>
    <w:multiLevelType w:val="hybridMultilevel"/>
    <w:tmpl w:val="B92093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45686"/>
    <w:multiLevelType w:val="hybridMultilevel"/>
    <w:tmpl w:val="59268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D164A"/>
    <w:multiLevelType w:val="hybridMultilevel"/>
    <w:tmpl w:val="E568616C"/>
    <w:lvl w:ilvl="0" w:tplc="982C5C0E">
      <w:start w:val="1"/>
      <w:numFmt w:val="lowerLetter"/>
      <w:pStyle w:val="Alnea"/>
      <w:lvlText w:val="%1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2BBE4EBE"/>
    <w:multiLevelType w:val="hybridMultilevel"/>
    <w:tmpl w:val="50009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D53AB"/>
    <w:multiLevelType w:val="hybridMultilevel"/>
    <w:tmpl w:val="2700AE8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D4FD1"/>
    <w:multiLevelType w:val="multilevel"/>
    <w:tmpl w:val="E4345528"/>
    <w:lvl w:ilvl="0">
      <w:start w:val="1"/>
      <w:numFmt w:val="decimal"/>
      <w:suff w:val="space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SeoTerciria"/>
      <w:suff w:val="space"/>
      <w:lvlText w:val="%1.%2"/>
      <w:lvlJc w:val="left"/>
      <w:pPr>
        <w:ind w:left="454" w:hanging="45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oTerciria"/>
      <w:suff w:val="space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4843F31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014957875">
    <w:abstractNumId w:val="2"/>
  </w:num>
  <w:num w:numId="2" w16cid:durableId="276329762">
    <w:abstractNumId w:val="5"/>
  </w:num>
  <w:num w:numId="3" w16cid:durableId="1732459999">
    <w:abstractNumId w:val="6"/>
  </w:num>
  <w:num w:numId="4" w16cid:durableId="416295971">
    <w:abstractNumId w:val="4"/>
  </w:num>
  <w:num w:numId="5" w16cid:durableId="1981615221">
    <w:abstractNumId w:val="1"/>
  </w:num>
  <w:num w:numId="6" w16cid:durableId="908687705">
    <w:abstractNumId w:val="3"/>
  </w:num>
  <w:num w:numId="7" w16cid:durableId="91555093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E25"/>
    <w:rsid w:val="00054ABD"/>
    <w:rsid w:val="000813DA"/>
    <w:rsid w:val="0009353A"/>
    <w:rsid w:val="000A5387"/>
    <w:rsid w:val="000C40EE"/>
    <w:rsid w:val="001319B9"/>
    <w:rsid w:val="00203492"/>
    <w:rsid w:val="002044EA"/>
    <w:rsid w:val="0020530C"/>
    <w:rsid w:val="0024540F"/>
    <w:rsid w:val="00256CF0"/>
    <w:rsid w:val="002A346C"/>
    <w:rsid w:val="002A55DA"/>
    <w:rsid w:val="002E761C"/>
    <w:rsid w:val="003045D3"/>
    <w:rsid w:val="003233EF"/>
    <w:rsid w:val="00345569"/>
    <w:rsid w:val="0036735B"/>
    <w:rsid w:val="00390D4E"/>
    <w:rsid w:val="003B2ED1"/>
    <w:rsid w:val="00437C30"/>
    <w:rsid w:val="00447073"/>
    <w:rsid w:val="00447E61"/>
    <w:rsid w:val="004814B7"/>
    <w:rsid w:val="0050621E"/>
    <w:rsid w:val="0051418C"/>
    <w:rsid w:val="00517E25"/>
    <w:rsid w:val="00564ADF"/>
    <w:rsid w:val="005D10F5"/>
    <w:rsid w:val="005E1559"/>
    <w:rsid w:val="005E2BCC"/>
    <w:rsid w:val="005F2676"/>
    <w:rsid w:val="006134D3"/>
    <w:rsid w:val="00632C89"/>
    <w:rsid w:val="00637043"/>
    <w:rsid w:val="006403BD"/>
    <w:rsid w:val="00654BD1"/>
    <w:rsid w:val="00683C5A"/>
    <w:rsid w:val="006B66DB"/>
    <w:rsid w:val="006D1E52"/>
    <w:rsid w:val="00721249"/>
    <w:rsid w:val="00810360"/>
    <w:rsid w:val="008219AA"/>
    <w:rsid w:val="008674E8"/>
    <w:rsid w:val="008D2AFA"/>
    <w:rsid w:val="008F4564"/>
    <w:rsid w:val="00943C2D"/>
    <w:rsid w:val="00980750"/>
    <w:rsid w:val="00997E6A"/>
    <w:rsid w:val="00A14A8D"/>
    <w:rsid w:val="00A33570"/>
    <w:rsid w:val="00A83F3F"/>
    <w:rsid w:val="00AB1B99"/>
    <w:rsid w:val="00AE1C48"/>
    <w:rsid w:val="00B31FE7"/>
    <w:rsid w:val="00B42B7B"/>
    <w:rsid w:val="00B632BB"/>
    <w:rsid w:val="00BB58F4"/>
    <w:rsid w:val="00BC0DDD"/>
    <w:rsid w:val="00BD63BF"/>
    <w:rsid w:val="00C226A6"/>
    <w:rsid w:val="00C27256"/>
    <w:rsid w:val="00C90631"/>
    <w:rsid w:val="00CD3604"/>
    <w:rsid w:val="00CE3841"/>
    <w:rsid w:val="00CF2212"/>
    <w:rsid w:val="00D87C86"/>
    <w:rsid w:val="00DB2415"/>
    <w:rsid w:val="00E23724"/>
    <w:rsid w:val="00E8031C"/>
    <w:rsid w:val="00E90B90"/>
    <w:rsid w:val="00ED76D5"/>
    <w:rsid w:val="00F24761"/>
    <w:rsid w:val="00F8153D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A86CB5"/>
  <w15:docId w15:val="{567DEF3D-0F7C-4510-A0D2-C7F0C37A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after="480" w:line="360" w:lineRule="auto"/>
      <w:outlineLvl w:val="0"/>
    </w:pPr>
    <w:rPr>
      <w:rFonts w:cs="Arial"/>
      <w:b/>
      <w:bCs/>
      <w:caps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">
    <w:name w:val="Parágrafo"/>
    <w:basedOn w:val="Normal"/>
    <w:autoRedefine/>
    <w:rsid w:val="00E8031C"/>
    <w:pPr>
      <w:tabs>
        <w:tab w:val="left" w:pos="-170"/>
        <w:tab w:val="left" w:pos="561"/>
        <w:tab w:val="left" w:pos="8547"/>
      </w:tabs>
      <w:spacing w:after="120" w:line="360" w:lineRule="auto"/>
      <w:ind w:right="74" w:firstLine="851"/>
      <w:jc w:val="both"/>
    </w:pPr>
  </w:style>
  <w:style w:type="paragraph" w:customStyle="1" w:styleId="Alnea">
    <w:name w:val="Alínea"/>
    <w:basedOn w:val="Pargrafo"/>
    <w:pPr>
      <w:numPr>
        <w:numId w:val="1"/>
      </w:numPr>
      <w:tabs>
        <w:tab w:val="clear" w:pos="-170"/>
        <w:tab w:val="clear" w:pos="561"/>
        <w:tab w:val="clear" w:pos="8547"/>
      </w:tabs>
      <w:ind w:right="0"/>
    </w:pPr>
  </w:style>
  <w:style w:type="paragraph" w:styleId="Citao">
    <w:name w:val="Quote"/>
    <w:basedOn w:val="Normal"/>
    <w:next w:val="Pargrafo"/>
    <w:qFormat/>
    <w:pPr>
      <w:spacing w:before="120" w:after="600"/>
      <w:ind w:left="2268"/>
      <w:jc w:val="both"/>
    </w:pPr>
    <w:rPr>
      <w:sz w:val="22"/>
    </w:rPr>
  </w:style>
  <w:style w:type="paragraph" w:customStyle="1" w:styleId="SeoPrimria">
    <w:name w:val="Seção Primária"/>
    <w:basedOn w:val="Normal"/>
    <w:next w:val="Pargrafo"/>
    <w:pPr>
      <w:spacing w:after="480" w:line="480" w:lineRule="auto"/>
      <w:ind w:left="170" w:hanging="170"/>
    </w:pPr>
    <w:rPr>
      <w:b/>
      <w:caps/>
    </w:rPr>
  </w:style>
  <w:style w:type="paragraph" w:customStyle="1" w:styleId="SeoSecundria">
    <w:name w:val="Seção Secundária"/>
    <w:basedOn w:val="Normal"/>
    <w:next w:val="Pargrafo"/>
    <w:pPr>
      <w:spacing w:before="360" w:after="600" w:line="360" w:lineRule="auto"/>
      <w:ind w:left="454" w:hanging="454"/>
    </w:pPr>
    <w:rPr>
      <w:b/>
    </w:rPr>
  </w:style>
  <w:style w:type="paragraph" w:customStyle="1" w:styleId="SeoTerciria">
    <w:name w:val="Seção Terciária"/>
    <w:basedOn w:val="Normal"/>
    <w:next w:val="Pargrafo"/>
    <w:pPr>
      <w:numPr>
        <w:ilvl w:val="2"/>
        <w:numId w:val="2"/>
      </w:numPr>
      <w:spacing w:before="480" w:after="480" w:line="360" w:lineRule="auto"/>
    </w:pPr>
    <w:rPr>
      <w:b/>
    </w:rPr>
  </w:style>
  <w:style w:type="paragraph" w:customStyle="1" w:styleId="Resumo">
    <w:name w:val="Resumo"/>
    <w:basedOn w:val="Normal"/>
    <w:pPr>
      <w:jc w:val="both"/>
    </w:pPr>
  </w:style>
  <w:style w:type="paragraph" w:customStyle="1" w:styleId="Autor">
    <w:name w:val="Autor"/>
    <w:basedOn w:val="Normal"/>
    <w:next w:val="Ttulodotrabalho"/>
    <w:pPr>
      <w:spacing w:before="240" w:line="360" w:lineRule="auto"/>
      <w:jc w:val="center"/>
    </w:pPr>
    <w:rPr>
      <w:b/>
      <w:caps/>
      <w:sz w:val="32"/>
      <w:szCs w:val="32"/>
    </w:rPr>
  </w:style>
  <w:style w:type="paragraph" w:customStyle="1" w:styleId="Ttulodotrabalho">
    <w:name w:val="Título do trabalho"/>
    <w:basedOn w:val="Normal"/>
    <w:pPr>
      <w:spacing w:line="360" w:lineRule="auto"/>
      <w:jc w:val="center"/>
    </w:pPr>
    <w:rPr>
      <w:b/>
      <w:caps/>
      <w:sz w:val="36"/>
      <w:szCs w:val="36"/>
    </w:rPr>
  </w:style>
  <w:style w:type="paragraph" w:customStyle="1" w:styleId="Local">
    <w:name w:val="Local"/>
    <w:basedOn w:val="Normal"/>
    <w:pPr>
      <w:spacing w:line="360" w:lineRule="auto"/>
      <w:jc w:val="center"/>
    </w:pPr>
    <w:rPr>
      <w:sz w:val="28"/>
    </w:rPr>
  </w:style>
  <w:style w:type="paragraph" w:customStyle="1" w:styleId="Referncias">
    <w:name w:val="Referências"/>
    <w:basedOn w:val="Normal"/>
    <w:pPr>
      <w:widowControl/>
      <w:spacing w:after="240"/>
    </w:pPr>
  </w:style>
  <w:style w:type="paragraph" w:customStyle="1" w:styleId="Naturezadotrabalho">
    <w:name w:val="Natureza do trabalho"/>
    <w:basedOn w:val="Normal"/>
    <w:autoRedefine/>
    <w:rsid w:val="0036735B"/>
    <w:pPr>
      <w:widowControl/>
      <w:tabs>
        <w:tab w:val="left" w:pos="-170"/>
        <w:tab w:val="left" w:pos="8547"/>
      </w:tabs>
      <w:ind w:left="4536"/>
      <w:jc w:val="both"/>
    </w:pPr>
  </w:style>
  <w:style w:type="paragraph" w:customStyle="1" w:styleId="Dedicatria">
    <w:name w:val="Dedicatória"/>
    <w:basedOn w:val="Normal"/>
    <w:pPr>
      <w:widowControl/>
      <w:autoSpaceDE w:val="0"/>
      <w:autoSpaceDN w:val="0"/>
      <w:adjustRightInd w:val="0"/>
      <w:spacing w:line="360" w:lineRule="auto"/>
      <w:jc w:val="right"/>
    </w:pPr>
    <w:rPr>
      <w:rFonts w:ascii="Comic Sans MS" w:hAnsi="Comic Sans MS" w:cs="Comic Sans MS"/>
      <w:color w:val="000000"/>
    </w:rPr>
  </w:style>
  <w:style w:type="paragraph" w:customStyle="1" w:styleId="TtuloPrePs">
    <w:name w:val="Título Pré e Pós"/>
    <w:basedOn w:val="Normal"/>
    <w:next w:val="Normal"/>
    <w:pPr>
      <w:spacing w:after="480" w:line="480" w:lineRule="auto"/>
      <w:jc w:val="center"/>
    </w:pPr>
    <w:rPr>
      <w:b/>
      <w:caps/>
    </w:rPr>
  </w:style>
  <w:style w:type="paragraph" w:customStyle="1" w:styleId="Agradecimentos">
    <w:name w:val="Agradecimentos"/>
    <w:basedOn w:val="Pargrafo"/>
    <w:pPr>
      <w:ind w:right="0" w:firstLine="0"/>
    </w:pPr>
  </w:style>
  <w:style w:type="paragraph" w:customStyle="1" w:styleId="Sumrio">
    <w:name w:val="Sumário"/>
    <w:basedOn w:val="Normal"/>
    <w:pPr>
      <w:tabs>
        <w:tab w:val="right" w:leader="dot" w:pos="8959"/>
      </w:tabs>
      <w:spacing w:line="360" w:lineRule="auto"/>
      <w:ind w:left="1191" w:hanging="1191"/>
    </w:pPr>
  </w:style>
  <w:style w:type="paragraph" w:styleId="Textodenotaderodap">
    <w:name w:val="footnote text"/>
    <w:basedOn w:val="Normal"/>
    <w:semiHidden/>
    <w:pPr>
      <w:ind w:left="170" w:hanging="170"/>
    </w:pPr>
    <w:rPr>
      <w:sz w:val="20"/>
      <w:szCs w:val="20"/>
    </w:rPr>
  </w:style>
  <w:style w:type="paragraph" w:customStyle="1" w:styleId="FichaCatalogrfica">
    <w:name w:val="Ficha Catalográfica"/>
    <w:basedOn w:val="Normal"/>
    <w:rPr>
      <w:sz w:val="20"/>
      <w:szCs w:val="20"/>
    </w:rPr>
  </w:style>
  <w:style w:type="paragraph" w:styleId="Subttulo">
    <w:name w:val="Subtitle"/>
    <w:basedOn w:val="Normal"/>
    <w:qFormat/>
    <w:pPr>
      <w:spacing w:line="360" w:lineRule="auto"/>
      <w:jc w:val="center"/>
      <w:outlineLvl w:val="1"/>
    </w:pPr>
    <w:rPr>
      <w:rFonts w:cs="Arial"/>
      <w:b/>
      <w:smallCaps/>
      <w:sz w:val="32"/>
      <w:szCs w:val="32"/>
    </w:rPr>
  </w:style>
  <w:style w:type="character" w:styleId="Refdenotaderodap">
    <w:name w:val="footnote reference"/>
    <w:semiHidden/>
    <w:rPr>
      <w:vertAlign w:val="superscript"/>
    </w:rPr>
  </w:style>
  <w:style w:type="paragraph" w:customStyle="1" w:styleId="EstiloRefernciasItlico">
    <w:name w:val="Estilo Referências + Itálico"/>
    <w:basedOn w:val="Referncias"/>
    <w:semiHidden/>
    <w:pPr>
      <w:widowControl w:val="0"/>
    </w:pPr>
    <w:rPr>
      <w:i/>
      <w:iCs/>
      <w:color w:val="000000"/>
    </w:rPr>
  </w:style>
  <w:style w:type="character" w:customStyle="1" w:styleId="RefernciasChar">
    <w:name w:val="Referências Char"/>
    <w:rPr>
      <w:rFonts w:ascii="Arial" w:hAnsi="Arial"/>
      <w:sz w:val="24"/>
      <w:szCs w:val="24"/>
      <w:lang w:val="pt-BR" w:eastAsia="pt-BR" w:bidi="ar-SA"/>
    </w:rPr>
  </w:style>
  <w:style w:type="character" w:customStyle="1" w:styleId="EstiloRefernciasItlicoChar">
    <w:name w:val="Estilo Referências + Itálico Char"/>
    <w:rPr>
      <w:rFonts w:ascii="Arial" w:hAnsi="Arial"/>
      <w:i/>
      <w:iCs/>
      <w:color w:val="000000"/>
      <w:sz w:val="24"/>
      <w:szCs w:val="24"/>
      <w:lang w:val="pt-BR" w:eastAsia="pt-BR" w:bidi="ar-S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Arial" w:hAnsi="Arial"/>
      <w:sz w:val="20"/>
    </w:rPr>
  </w:style>
  <w:style w:type="paragraph" w:styleId="Corpodetexto">
    <w:name w:val="Body Text"/>
    <w:basedOn w:val="Normal"/>
    <w:rsid w:val="005D10F5"/>
    <w:pPr>
      <w:widowControl/>
      <w:spacing w:after="120" w:line="360" w:lineRule="auto"/>
      <w:ind w:firstLine="1134"/>
      <w:jc w:val="both"/>
    </w:pPr>
    <w:rPr>
      <w:rFonts w:ascii="Times New Roman" w:hAnsi="Times New Roman"/>
    </w:rPr>
  </w:style>
  <w:style w:type="paragraph" w:styleId="NormalWeb">
    <w:name w:val="Normal (Web)"/>
    <w:basedOn w:val="Normal"/>
    <w:rsid w:val="005D10F5"/>
    <w:pPr>
      <w:widowControl/>
      <w:spacing w:before="100" w:beforeAutospacing="1" w:after="100" w:afterAutospacing="1"/>
    </w:pPr>
    <w:rPr>
      <w:rFonts w:ascii="Times New Roman" w:hAnsi="Times New Roman"/>
    </w:rPr>
  </w:style>
  <w:style w:type="paragraph" w:styleId="Sumrio1">
    <w:name w:val="toc 1"/>
    <w:basedOn w:val="Normal"/>
    <w:next w:val="Normal"/>
    <w:autoRedefine/>
    <w:semiHidden/>
    <w:rsid w:val="0024540F"/>
  </w:style>
  <w:style w:type="paragraph" w:styleId="Sumrio2">
    <w:name w:val="toc 2"/>
    <w:basedOn w:val="Normal"/>
    <w:next w:val="Normal"/>
    <w:autoRedefine/>
    <w:semiHidden/>
    <w:rsid w:val="0024540F"/>
    <w:pPr>
      <w:ind w:left="240"/>
    </w:pPr>
  </w:style>
  <w:style w:type="character" w:styleId="Hyperlink">
    <w:name w:val="Hyperlink"/>
    <w:rsid w:val="0024540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810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iblioteca\Normas%20e%20Padr&#245;es%20TCC\Padr&#227;o%20FATEB\OFICIAL\2018\Modelo%20-%20TCC-Artigo%20cient&#237;fico_2018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97FDB-A169-4B8B-A7CE-7FB17214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- TCC-Artigo científico_2018A</Template>
  <TotalTime>38</TotalTime>
  <Pages>12</Pages>
  <Words>1823</Words>
  <Characters>9850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    Um longo e bom caminho a percorrer</vt:lpstr>
      <vt:lpstr>    Um longo e bom caminho a percorrer</vt:lpstr>
      <vt:lpstr>    Um longo e bom caminho a percorrer</vt:lpstr>
      <vt:lpstr>RESUMO</vt:lpstr>
      <vt:lpstr/>
      <vt:lpstr>ABSTRACT</vt:lpstr>
    </vt:vector>
  </TitlesOfParts>
  <Company/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Ferreira Young Blood</cp:lastModifiedBy>
  <cp:revision>12</cp:revision>
  <cp:lastPrinted>2005-03-05T13:56:00Z</cp:lastPrinted>
  <dcterms:created xsi:type="dcterms:W3CDTF">2021-02-03T11:39:00Z</dcterms:created>
  <dcterms:modified xsi:type="dcterms:W3CDTF">2026-06-12T13:43:00Z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1393016626</vt:i4>
  </property>
  <property fmtid="{D5CDD505-2E9C-101B-9397-08002B2CF9AE}" pid="3" name="_EmailSubject">
    <vt:lpwstr>Spam Alert: Emília - Dissertação</vt:lpwstr>
  </property>
  <property fmtid="{D5CDD505-2E9C-101B-9397-08002B2CF9AE}" pid="4" name="_AuthorEmail">
    <vt:lpwstr>rogerio_muller@uol.com.br</vt:lpwstr>
  </property>
  <property fmtid="{D5CDD505-2E9C-101B-9397-08002B2CF9AE}" pid="5" name="_AuthorEmailDisplayName">
    <vt:lpwstr>Rogerio Muller</vt:lpwstr>
  </property>
  <property fmtid="{D5CDD505-2E9C-101B-9397-08002B2CF9AE}" pid="6" name="_ReviewingToolsShownOnce">
    <vt:lpwstr/>
  </property>
</Properties>
</file>